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AE2" w:rsidRPr="00065531" w:rsidRDefault="00F56AE2" w:rsidP="00C26CC8">
      <w:pPr>
        <w:jc w:val="center"/>
        <w:rPr>
          <w:b/>
          <w:sz w:val="44"/>
          <w:szCs w:val="44"/>
          <w:u w:color="000000"/>
          <w:bdr w:val="none" w:sz="0" w:space="0" w:color="000000"/>
        </w:rPr>
      </w:pPr>
      <w:r w:rsidRPr="00065531">
        <w:rPr>
          <w:rFonts w:hint="eastAsia"/>
          <w:b/>
          <w:sz w:val="44"/>
          <w:szCs w:val="44"/>
          <w:u w:color="000000"/>
          <w:bdr w:val="none" w:sz="0" w:space="0" w:color="000000"/>
        </w:rPr>
        <w:t>注册登记表</w:t>
      </w:r>
    </w:p>
    <w:p w:rsidR="00F56AE2" w:rsidRPr="001D0FAA" w:rsidRDefault="00F56AE2" w:rsidP="001C1213">
      <w:pPr>
        <w:spacing w:line="240" w:lineRule="exact"/>
        <w:jc w:val="center"/>
        <w:rPr>
          <w:b/>
          <w:sz w:val="36"/>
          <w:szCs w:val="36"/>
          <w:u w:color="000000"/>
          <w:bdr w:val="none" w:sz="0" w:space="0" w:color="000000"/>
        </w:rPr>
      </w:pPr>
      <w:bookmarkStart w:id="0" w:name="_GoBack"/>
      <w:bookmarkEnd w:id="0"/>
    </w:p>
    <w:tbl>
      <w:tblPr>
        <w:tblW w:w="9528" w:type="dxa"/>
        <w:jc w:val="center"/>
        <w:tblInd w:w="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/>
      </w:tblPr>
      <w:tblGrid>
        <w:gridCol w:w="1394"/>
        <w:gridCol w:w="1276"/>
        <w:gridCol w:w="477"/>
        <w:gridCol w:w="1358"/>
        <w:gridCol w:w="1185"/>
        <w:gridCol w:w="15"/>
        <w:gridCol w:w="15"/>
        <w:gridCol w:w="315"/>
        <w:gridCol w:w="345"/>
        <w:gridCol w:w="631"/>
        <w:gridCol w:w="1229"/>
        <w:gridCol w:w="1288"/>
      </w:tblGrid>
      <w:tr w:rsidR="00F56AE2" w:rsidRPr="004275F6" w:rsidTr="004275F6">
        <w:trPr>
          <w:jc w:val="center"/>
        </w:trPr>
        <w:tc>
          <w:tcPr>
            <w:tcW w:w="1394" w:type="dxa"/>
            <w:vAlign w:val="center"/>
          </w:tcPr>
          <w:p w:rsidR="00F56AE2" w:rsidRPr="004275F6" w:rsidRDefault="00F56AE2" w:rsidP="004275F6">
            <w:pPr>
              <w:spacing w:line="480" w:lineRule="auto"/>
              <w:jc w:val="center"/>
              <w:rPr>
                <w:rFonts w:ascii="宋体"/>
                <w:b/>
                <w:sz w:val="28"/>
                <w:szCs w:val="28"/>
                <w:u w:color="000000"/>
                <w:bdr w:val="none" w:sz="0" w:space="0" w:color="000000"/>
              </w:rPr>
            </w:pPr>
            <w:r w:rsidRPr="004275F6">
              <w:rPr>
                <w:rFonts w:ascii="宋体" w:hAnsi="宋体" w:hint="eastAsia"/>
                <w:b/>
                <w:sz w:val="28"/>
                <w:szCs w:val="28"/>
                <w:u w:color="000000"/>
                <w:bdr w:val="none" w:sz="0" w:space="0" w:color="000000"/>
              </w:rPr>
              <w:t>姓</w:t>
            </w:r>
            <w:r w:rsidRPr="004275F6">
              <w:rPr>
                <w:rFonts w:ascii="宋体" w:hAnsi="宋体"/>
                <w:b/>
                <w:sz w:val="28"/>
                <w:szCs w:val="28"/>
                <w:u w:color="000000"/>
                <w:bdr w:val="none" w:sz="0" w:space="0" w:color="000000"/>
              </w:rPr>
              <w:t xml:space="preserve"> </w:t>
            </w:r>
            <w:r w:rsidRPr="004275F6">
              <w:rPr>
                <w:rFonts w:ascii="宋体" w:hAnsi="宋体" w:hint="eastAsia"/>
                <w:b/>
                <w:sz w:val="28"/>
                <w:szCs w:val="28"/>
                <w:u w:color="000000"/>
                <w:bdr w:val="none" w:sz="0" w:space="0" w:color="000000"/>
              </w:rPr>
              <w:t>名</w:t>
            </w:r>
          </w:p>
        </w:tc>
        <w:tc>
          <w:tcPr>
            <w:tcW w:w="3111" w:type="dxa"/>
            <w:gridSpan w:val="3"/>
            <w:vAlign w:val="center"/>
          </w:tcPr>
          <w:p w:rsidR="00F56AE2" w:rsidRPr="004275F6" w:rsidRDefault="00F56AE2" w:rsidP="004275F6">
            <w:pPr>
              <w:spacing w:line="480" w:lineRule="auto"/>
              <w:jc w:val="center"/>
              <w:rPr>
                <w:rFonts w:ascii="宋体"/>
                <w:sz w:val="28"/>
                <w:szCs w:val="28"/>
                <w:u w:color="000000"/>
                <w:bdr w:val="none" w:sz="0" w:space="0" w:color="000000"/>
              </w:rPr>
            </w:pPr>
          </w:p>
        </w:tc>
        <w:tc>
          <w:tcPr>
            <w:tcW w:w="1215" w:type="dxa"/>
            <w:gridSpan w:val="3"/>
            <w:vAlign w:val="center"/>
          </w:tcPr>
          <w:p w:rsidR="00F56AE2" w:rsidRPr="004275F6" w:rsidRDefault="00F56AE2" w:rsidP="004275F6">
            <w:pPr>
              <w:spacing w:line="480" w:lineRule="auto"/>
              <w:jc w:val="center"/>
              <w:rPr>
                <w:rFonts w:ascii="宋体"/>
                <w:b/>
                <w:sz w:val="28"/>
                <w:szCs w:val="28"/>
                <w:u w:color="000000"/>
                <w:bdr w:val="none" w:sz="0" w:space="0" w:color="000000"/>
              </w:rPr>
            </w:pPr>
            <w:r w:rsidRPr="004275F6">
              <w:rPr>
                <w:rFonts w:ascii="宋体" w:hAnsi="宋体" w:hint="eastAsia"/>
                <w:b/>
                <w:sz w:val="28"/>
                <w:szCs w:val="28"/>
                <w:u w:color="000000"/>
                <w:bdr w:val="none" w:sz="0" w:space="0" w:color="000000"/>
              </w:rPr>
              <w:t>性</w:t>
            </w:r>
            <w:r w:rsidRPr="004275F6">
              <w:rPr>
                <w:rFonts w:ascii="宋体" w:hAnsi="宋体"/>
                <w:b/>
                <w:sz w:val="28"/>
                <w:szCs w:val="28"/>
                <w:u w:color="000000"/>
                <w:bdr w:val="none" w:sz="0" w:space="0" w:color="000000"/>
              </w:rPr>
              <w:t xml:space="preserve"> </w:t>
            </w:r>
            <w:r w:rsidRPr="004275F6">
              <w:rPr>
                <w:rFonts w:ascii="宋体" w:hAnsi="宋体" w:hint="eastAsia"/>
                <w:b/>
                <w:sz w:val="28"/>
                <w:szCs w:val="28"/>
                <w:u w:color="000000"/>
                <w:bdr w:val="none" w:sz="0" w:space="0" w:color="000000"/>
              </w:rPr>
              <w:t>别</w:t>
            </w:r>
          </w:p>
        </w:tc>
        <w:tc>
          <w:tcPr>
            <w:tcW w:w="1291" w:type="dxa"/>
            <w:gridSpan w:val="3"/>
            <w:vAlign w:val="center"/>
          </w:tcPr>
          <w:p w:rsidR="00F56AE2" w:rsidRPr="004275F6" w:rsidRDefault="00F56AE2" w:rsidP="004275F6">
            <w:pPr>
              <w:spacing w:line="480" w:lineRule="auto"/>
              <w:jc w:val="center"/>
              <w:rPr>
                <w:rFonts w:ascii="宋体"/>
                <w:sz w:val="28"/>
                <w:szCs w:val="28"/>
                <w:u w:color="000000"/>
                <w:bdr w:val="none" w:sz="0" w:space="0" w:color="000000"/>
              </w:rPr>
            </w:pPr>
          </w:p>
        </w:tc>
        <w:tc>
          <w:tcPr>
            <w:tcW w:w="1229" w:type="dxa"/>
            <w:vAlign w:val="center"/>
          </w:tcPr>
          <w:p w:rsidR="00F56AE2" w:rsidRPr="004275F6" w:rsidRDefault="00F56AE2" w:rsidP="004275F6">
            <w:pPr>
              <w:spacing w:line="480" w:lineRule="auto"/>
              <w:jc w:val="center"/>
              <w:rPr>
                <w:rFonts w:ascii="宋体"/>
                <w:sz w:val="28"/>
                <w:szCs w:val="28"/>
                <w:u w:color="000000"/>
                <w:bdr w:val="none" w:sz="0" w:space="0" w:color="000000"/>
              </w:rPr>
            </w:pPr>
            <w:r w:rsidRPr="004275F6">
              <w:rPr>
                <w:rFonts w:ascii="宋体" w:hAnsi="宋体" w:hint="eastAsia"/>
                <w:b/>
                <w:sz w:val="28"/>
                <w:szCs w:val="28"/>
                <w:u w:color="000000"/>
                <w:bdr w:val="none" w:sz="0" w:space="0" w:color="000000"/>
              </w:rPr>
              <w:t>年</w:t>
            </w:r>
            <w:r w:rsidRPr="004275F6">
              <w:rPr>
                <w:rFonts w:ascii="宋体" w:hAnsi="宋体"/>
                <w:b/>
                <w:sz w:val="28"/>
                <w:szCs w:val="28"/>
                <w:u w:color="000000"/>
                <w:bdr w:val="none" w:sz="0" w:space="0" w:color="000000"/>
              </w:rPr>
              <w:t xml:space="preserve"> </w:t>
            </w:r>
            <w:r w:rsidRPr="004275F6">
              <w:rPr>
                <w:rFonts w:ascii="宋体" w:hAnsi="宋体" w:hint="eastAsia"/>
                <w:b/>
                <w:sz w:val="28"/>
                <w:szCs w:val="28"/>
                <w:u w:color="000000"/>
                <w:bdr w:val="none" w:sz="0" w:space="0" w:color="000000"/>
              </w:rPr>
              <w:t>龄</w:t>
            </w:r>
          </w:p>
        </w:tc>
        <w:tc>
          <w:tcPr>
            <w:tcW w:w="1288" w:type="dxa"/>
            <w:vAlign w:val="center"/>
          </w:tcPr>
          <w:p w:rsidR="00F56AE2" w:rsidRPr="004275F6" w:rsidRDefault="00F56AE2" w:rsidP="004275F6">
            <w:pPr>
              <w:spacing w:line="480" w:lineRule="auto"/>
              <w:jc w:val="center"/>
              <w:rPr>
                <w:rFonts w:ascii="宋体"/>
                <w:sz w:val="28"/>
                <w:szCs w:val="28"/>
                <w:u w:color="000000"/>
                <w:bdr w:val="none" w:sz="0" w:space="0" w:color="000000"/>
              </w:rPr>
            </w:pPr>
          </w:p>
        </w:tc>
      </w:tr>
      <w:tr w:rsidR="00F56AE2" w:rsidRPr="004275F6" w:rsidTr="004275F6">
        <w:trPr>
          <w:jc w:val="center"/>
        </w:trPr>
        <w:tc>
          <w:tcPr>
            <w:tcW w:w="1394" w:type="dxa"/>
            <w:vAlign w:val="center"/>
          </w:tcPr>
          <w:p w:rsidR="00F56AE2" w:rsidRPr="004275F6" w:rsidRDefault="00F56AE2" w:rsidP="004275F6">
            <w:pPr>
              <w:spacing w:line="480" w:lineRule="auto"/>
              <w:jc w:val="center"/>
              <w:rPr>
                <w:rFonts w:ascii="宋体"/>
                <w:b/>
                <w:sz w:val="28"/>
                <w:szCs w:val="28"/>
                <w:u w:color="000000"/>
                <w:bdr w:val="none" w:sz="0" w:space="0" w:color="000000"/>
              </w:rPr>
            </w:pPr>
            <w:r w:rsidRPr="004275F6">
              <w:rPr>
                <w:rFonts w:ascii="宋体" w:hAnsi="宋体" w:hint="eastAsia"/>
                <w:b/>
                <w:sz w:val="28"/>
                <w:szCs w:val="28"/>
                <w:u w:color="000000"/>
                <w:bdr w:val="none" w:sz="0" w:space="0" w:color="000000"/>
              </w:rPr>
              <w:t>国家</w:t>
            </w:r>
            <w:r w:rsidRPr="004275F6">
              <w:rPr>
                <w:rFonts w:ascii="宋体" w:hAnsi="宋体"/>
                <w:b/>
                <w:sz w:val="28"/>
                <w:szCs w:val="28"/>
                <w:u w:color="000000"/>
                <w:bdr w:val="none" w:sz="0" w:space="0" w:color="000000"/>
              </w:rPr>
              <w:t>/</w:t>
            </w:r>
            <w:r w:rsidRPr="004275F6">
              <w:rPr>
                <w:rFonts w:ascii="宋体" w:hAnsi="宋体" w:hint="eastAsia"/>
                <w:b/>
                <w:sz w:val="28"/>
                <w:szCs w:val="28"/>
                <w:u w:color="000000"/>
                <w:bdr w:val="none" w:sz="0" w:space="0" w:color="000000"/>
              </w:rPr>
              <w:t>地区</w:t>
            </w:r>
          </w:p>
        </w:tc>
        <w:tc>
          <w:tcPr>
            <w:tcW w:w="3111" w:type="dxa"/>
            <w:gridSpan w:val="3"/>
            <w:vAlign w:val="center"/>
          </w:tcPr>
          <w:p w:rsidR="00F56AE2" w:rsidRPr="004275F6" w:rsidRDefault="00F56AE2" w:rsidP="004275F6">
            <w:pPr>
              <w:spacing w:line="480" w:lineRule="auto"/>
              <w:jc w:val="center"/>
              <w:rPr>
                <w:rFonts w:ascii="宋体"/>
                <w:sz w:val="28"/>
                <w:szCs w:val="28"/>
                <w:u w:color="000000"/>
                <w:bdr w:val="none" w:sz="0" w:space="0" w:color="000000"/>
              </w:rPr>
            </w:pPr>
          </w:p>
        </w:tc>
        <w:tc>
          <w:tcPr>
            <w:tcW w:w="1215" w:type="dxa"/>
            <w:gridSpan w:val="3"/>
            <w:vAlign w:val="center"/>
          </w:tcPr>
          <w:p w:rsidR="00F56AE2" w:rsidRPr="004275F6" w:rsidRDefault="00F56AE2" w:rsidP="004275F6">
            <w:pPr>
              <w:spacing w:line="480" w:lineRule="auto"/>
              <w:jc w:val="center"/>
              <w:rPr>
                <w:rFonts w:ascii="宋体"/>
                <w:sz w:val="28"/>
                <w:szCs w:val="28"/>
                <w:u w:color="000000"/>
                <w:bdr w:val="none" w:sz="0" w:space="0" w:color="000000"/>
              </w:rPr>
            </w:pPr>
            <w:r w:rsidRPr="004275F6">
              <w:rPr>
                <w:rFonts w:ascii="宋体" w:hAnsi="宋体" w:hint="eastAsia"/>
                <w:b/>
                <w:sz w:val="28"/>
                <w:szCs w:val="28"/>
                <w:u w:color="000000"/>
                <w:bdr w:val="none" w:sz="0" w:space="0" w:color="000000"/>
              </w:rPr>
              <w:t>省</w:t>
            </w:r>
            <w:r w:rsidRPr="004275F6">
              <w:rPr>
                <w:rFonts w:ascii="宋体" w:hAnsi="宋体"/>
                <w:b/>
                <w:sz w:val="28"/>
                <w:szCs w:val="28"/>
                <w:u w:color="000000"/>
                <w:bdr w:val="none" w:sz="0" w:space="0" w:color="000000"/>
              </w:rPr>
              <w:t>/</w:t>
            </w:r>
            <w:r w:rsidRPr="004275F6">
              <w:rPr>
                <w:rFonts w:ascii="宋体" w:hAnsi="宋体" w:hint="eastAsia"/>
                <w:b/>
                <w:sz w:val="28"/>
                <w:szCs w:val="28"/>
                <w:u w:color="000000"/>
                <w:bdr w:val="none" w:sz="0" w:space="0" w:color="000000"/>
              </w:rPr>
              <w:t>洲</w:t>
            </w:r>
          </w:p>
        </w:tc>
        <w:tc>
          <w:tcPr>
            <w:tcW w:w="3808" w:type="dxa"/>
            <w:gridSpan w:val="5"/>
            <w:vAlign w:val="center"/>
          </w:tcPr>
          <w:p w:rsidR="00F56AE2" w:rsidRPr="004275F6" w:rsidRDefault="00F56AE2" w:rsidP="004275F6">
            <w:pPr>
              <w:spacing w:line="480" w:lineRule="auto"/>
              <w:jc w:val="center"/>
              <w:rPr>
                <w:rFonts w:ascii="宋体"/>
                <w:sz w:val="28"/>
                <w:szCs w:val="28"/>
                <w:u w:color="000000"/>
                <w:bdr w:val="none" w:sz="0" w:space="0" w:color="000000"/>
              </w:rPr>
            </w:pPr>
          </w:p>
        </w:tc>
      </w:tr>
      <w:tr w:rsidR="00F56AE2" w:rsidRPr="004275F6" w:rsidTr="004275F6">
        <w:trPr>
          <w:jc w:val="center"/>
        </w:trPr>
        <w:tc>
          <w:tcPr>
            <w:tcW w:w="1394" w:type="dxa"/>
            <w:vAlign w:val="center"/>
          </w:tcPr>
          <w:p w:rsidR="00F56AE2" w:rsidRPr="004275F6" w:rsidRDefault="00F56AE2" w:rsidP="004275F6">
            <w:pPr>
              <w:spacing w:line="480" w:lineRule="auto"/>
              <w:jc w:val="center"/>
              <w:rPr>
                <w:rFonts w:ascii="宋体"/>
                <w:sz w:val="28"/>
                <w:szCs w:val="28"/>
                <w:u w:color="000000"/>
                <w:bdr w:val="none" w:sz="0" w:space="0" w:color="000000"/>
              </w:rPr>
            </w:pPr>
            <w:r w:rsidRPr="004275F6">
              <w:rPr>
                <w:rFonts w:ascii="宋体" w:hAnsi="宋体" w:hint="eastAsia"/>
                <w:b/>
                <w:sz w:val="28"/>
                <w:szCs w:val="28"/>
                <w:u w:color="000000"/>
                <w:bdr w:val="none" w:sz="0" w:space="0" w:color="000000"/>
              </w:rPr>
              <w:t>证件名称</w:t>
            </w:r>
          </w:p>
        </w:tc>
        <w:tc>
          <w:tcPr>
            <w:tcW w:w="1753" w:type="dxa"/>
            <w:gridSpan w:val="2"/>
            <w:vAlign w:val="center"/>
          </w:tcPr>
          <w:p w:rsidR="00F56AE2" w:rsidRPr="004275F6" w:rsidRDefault="00F56AE2" w:rsidP="004275F6">
            <w:pPr>
              <w:spacing w:line="480" w:lineRule="auto"/>
              <w:jc w:val="center"/>
              <w:rPr>
                <w:rFonts w:ascii="宋体"/>
                <w:sz w:val="28"/>
                <w:szCs w:val="28"/>
                <w:u w:color="000000"/>
                <w:bdr w:val="none" w:sz="0" w:space="0" w:color="000000"/>
              </w:rPr>
            </w:pPr>
          </w:p>
        </w:tc>
        <w:tc>
          <w:tcPr>
            <w:tcW w:w="1358" w:type="dxa"/>
            <w:vAlign w:val="center"/>
          </w:tcPr>
          <w:p w:rsidR="00F56AE2" w:rsidRPr="004275F6" w:rsidRDefault="00F56AE2" w:rsidP="004275F6">
            <w:pPr>
              <w:spacing w:line="480" w:lineRule="auto"/>
              <w:jc w:val="center"/>
              <w:rPr>
                <w:rFonts w:ascii="宋体"/>
                <w:sz w:val="28"/>
                <w:szCs w:val="28"/>
                <w:u w:color="000000"/>
                <w:bdr w:val="none" w:sz="0" w:space="0" w:color="000000"/>
              </w:rPr>
            </w:pPr>
            <w:r w:rsidRPr="004275F6">
              <w:rPr>
                <w:rFonts w:ascii="宋体" w:hAnsi="宋体" w:hint="eastAsia"/>
                <w:b/>
                <w:sz w:val="28"/>
                <w:szCs w:val="28"/>
                <w:u w:color="000000"/>
                <w:bdr w:val="none" w:sz="0" w:space="0" w:color="000000"/>
              </w:rPr>
              <w:t>证件号码</w:t>
            </w:r>
          </w:p>
        </w:tc>
        <w:tc>
          <w:tcPr>
            <w:tcW w:w="5023" w:type="dxa"/>
            <w:gridSpan w:val="8"/>
            <w:vAlign w:val="center"/>
          </w:tcPr>
          <w:p w:rsidR="00F56AE2" w:rsidRPr="004275F6" w:rsidRDefault="00F56AE2" w:rsidP="004275F6">
            <w:pPr>
              <w:spacing w:line="480" w:lineRule="auto"/>
              <w:jc w:val="center"/>
              <w:rPr>
                <w:rFonts w:ascii="宋体"/>
                <w:sz w:val="28"/>
                <w:szCs w:val="28"/>
                <w:u w:color="000000"/>
                <w:bdr w:val="none" w:sz="0" w:space="0" w:color="000000"/>
              </w:rPr>
            </w:pPr>
          </w:p>
        </w:tc>
      </w:tr>
      <w:tr w:rsidR="00F56AE2" w:rsidRPr="004275F6" w:rsidTr="004275F6">
        <w:trPr>
          <w:jc w:val="center"/>
        </w:trPr>
        <w:tc>
          <w:tcPr>
            <w:tcW w:w="1394" w:type="dxa"/>
            <w:vAlign w:val="center"/>
          </w:tcPr>
          <w:p w:rsidR="00F56AE2" w:rsidRPr="004275F6" w:rsidRDefault="00F56AE2" w:rsidP="004275F6">
            <w:pPr>
              <w:spacing w:line="480" w:lineRule="auto"/>
              <w:jc w:val="center"/>
              <w:rPr>
                <w:rFonts w:ascii="宋体"/>
                <w:b/>
                <w:sz w:val="28"/>
                <w:szCs w:val="28"/>
                <w:u w:color="000000"/>
                <w:bdr w:val="none" w:sz="0" w:space="0" w:color="000000"/>
              </w:rPr>
            </w:pPr>
            <w:r w:rsidRPr="004275F6">
              <w:rPr>
                <w:rFonts w:ascii="宋体" w:hAnsi="宋体" w:hint="eastAsia"/>
                <w:b/>
                <w:sz w:val="28"/>
                <w:szCs w:val="28"/>
                <w:u w:color="000000"/>
                <w:bdr w:val="none" w:sz="0" w:space="0" w:color="000000"/>
              </w:rPr>
              <w:t>工作单位</w:t>
            </w:r>
          </w:p>
        </w:tc>
        <w:tc>
          <w:tcPr>
            <w:tcW w:w="8134" w:type="dxa"/>
            <w:gridSpan w:val="11"/>
            <w:vAlign w:val="center"/>
          </w:tcPr>
          <w:p w:rsidR="00F56AE2" w:rsidRPr="004275F6" w:rsidRDefault="00F56AE2" w:rsidP="004275F6">
            <w:pPr>
              <w:spacing w:line="480" w:lineRule="auto"/>
              <w:jc w:val="center"/>
              <w:rPr>
                <w:rFonts w:ascii="宋体"/>
                <w:sz w:val="28"/>
                <w:szCs w:val="28"/>
                <w:u w:color="000000"/>
                <w:bdr w:val="none" w:sz="0" w:space="0" w:color="000000"/>
              </w:rPr>
            </w:pPr>
          </w:p>
        </w:tc>
      </w:tr>
      <w:tr w:rsidR="00F56AE2" w:rsidRPr="004275F6" w:rsidTr="004275F6">
        <w:trPr>
          <w:jc w:val="center"/>
        </w:trPr>
        <w:tc>
          <w:tcPr>
            <w:tcW w:w="1394" w:type="dxa"/>
            <w:vAlign w:val="center"/>
          </w:tcPr>
          <w:p w:rsidR="00F56AE2" w:rsidRPr="004275F6" w:rsidRDefault="00F56AE2" w:rsidP="004275F6">
            <w:pPr>
              <w:spacing w:line="480" w:lineRule="auto"/>
              <w:jc w:val="center"/>
              <w:rPr>
                <w:rFonts w:ascii="宋体"/>
                <w:b/>
                <w:sz w:val="28"/>
                <w:szCs w:val="28"/>
                <w:u w:color="000000"/>
                <w:bdr w:val="none" w:sz="0" w:space="0" w:color="000000"/>
              </w:rPr>
            </w:pPr>
            <w:r w:rsidRPr="004275F6">
              <w:rPr>
                <w:rFonts w:ascii="宋体" w:hAnsi="宋体" w:hint="eastAsia"/>
                <w:b/>
                <w:sz w:val="28"/>
                <w:szCs w:val="28"/>
                <w:u w:color="000000"/>
                <w:bdr w:val="none" w:sz="0" w:space="0" w:color="000000"/>
              </w:rPr>
              <w:t>所在部门</w:t>
            </w:r>
          </w:p>
        </w:tc>
        <w:tc>
          <w:tcPr>
            <w:tcW w:w="3111" w:type="dxa"/>
            <w:gridSpan w:val="3"/>
            <w:vAlign w:val="center"/>
          </w:tcPr>
          <w:p w:rsidR="00F56AE2" w:rsidRPr="004275F6" w:rsidRDefault="00F56AE2" w:rsidP="004275F6">
            <w:pPr>
              <w:spacing w:line="480" w:lineRule="auto"/>
              <w:jc w:val="center"/>
              <w:rPr>
                <w:rFonts w:ascii="宋体"/>
                <w:sz w:val="28"/>
                <w:szCs w:val="28"/>
                <w:u w:color="000000"/>
                <w:bdr w:val="none" w:sz="0" w:space="0" w:color="000000"/>
              </w:rPr>
            </w:pPr>
          </w:p>
        </w:tc>
        <w:tc>
          <w:tcPr>
            <w:tcW w:w="1185" w:type="dxa"/>
            <w:vAlign w:val="center"/>
          </w:tcPr>
          <w:p w:rsidR="00F56AE2" w:rsidRPr="004275F6" w:rsidRDefault="00F56AE2" w:rsidP="004275F6">
            <w:pPr>
              <w:spacing w:line="480" w:lineRule="auto"/>
              <w:jc w:val="center"/>
              <w:rPr>
                <w:rFonts w:ascii="宋体"/>
                <w:b/>
                <w:sz w:val="28"/>
                <w:szCs w:val="28"/>
                <w:u w:color="000000"/>
                <w:bdr w:val="none" w:sz="0" w:space="0" w:color="000000"/>
              </w:rPr>
            </w:pPr>
            <w:r w:rsidRPr="004275F6">
              <w:rPr>
                <w:rFonts w:ascii="宋体" w:hAnsi="宋体" w:hint="eastAsia"/>
                <w:b/>
                <w:sz w:val="28"/>
                <w:szCs w:val="28"/>
                <w:u w:color="000000"/>
                <w:bdr w:val="none" w:sz="0" w:space="0" w:color="000000"/>
              </w:rPr>
              <w:t>职</w:t>
            </w:r>
            <w:r w:rsidRPr="004275F6">
              <w:rPr>
                <w:rFonts w:ascii="宋体" w:hAnsi="宋体"/>
                <w:b/>
                <w:sz w:val="28"/>
                <w:szCs w:val="28"/>
                <w:u w:color="000000"/>
                <w:bdr w:val="none" w:sz="0" w:space="0" w:color="000000"/>
              </w:rPr>
              <w:t xml:space="preserve"> </w:t>
            </w:r>
            <w:r w:rsidRPr="004275F6">
              <w:rPr>
                <w:rFonts w:ascii="宋体" w:hAnsi="宋体" w:hint="eastAsia"/>
                <w:b/>
                <w:sz w:val="28"/>
                <w:szCs w:val="28"/>
                <w:u w:color="000000"/>
                <w:bdr w:val="none" w:sz="0" w:space="0" w:color="000000"/>
              </w:rPr>
              <w:t>务</w:t>
            </w:r>
          </w:p>
        </w:tc>
        <w:tc>
          <w:tcPr>
            <w:tcW w:w="3838" w:type="dxa"/>
            <w:gridSpan w:val="7"/>
            <w:vAlign w:val="center"/>
          </w:tcPr>
          <w:p w:rsidR="00F56AE2" w:rsidRPr="004275F6" w:rsidRDefault="00F56AE2" w:rsidP="004275F6">
            <w:pPr>
              <w:spacing w:line="480" w:lineRule="auto"/>
              <w:jc w:val="center"/>
              <w:rPr>
                <w:rFonts w:ascii="宋体"/>
                <w:sz w:val="28"/>
                <w:szCs w:val="28"/>
                <w:u w:color="000000"/>
                <w:bdr w:val="none" w:sz="0" w:space="0" w:color="000000"/>
              </w:rPr>
            </w:pPr>
          </w:p>
        </w:tc>
      </w:tr>
      <w:tr w:rsidR="00F56AE2" w:rsidRPr="004275F6" w:rsidTr="004275F6">
        <w:trPr>
          <w:jc w:val="center"/>
        </w:trPr>
        <w:tc>
          <w:tcPr>
            <w:tcW w:w="1394" w:type="dxa"/>
            <w:vAlign w:val="center"/>
          </w:tcPr>
          <w:p w:rsidR="00F56AE2" w:rsidRPr="004275F6" w:rsidRDefault="00F56AE2" w:rsidP="004275F6">
            <w:pPr>
              <w:spacing w:line="480" w:lineRule="auto"/>
              <w:jc w:val="center"/>
              <w:rPr>
                <w:rFonts w:ascii="宋体"/>
                <w:b/>
                <w:sz w:val="28"/>
                <w:szCs w:val="28"/>
                <w:u w:color="000000"/>
                <w:bdr w:val="none" w:sz="0" w:space="0" w:color="000000"/>
              </w:rPr>
            </w:pPr>
            <w:r w:rsidRPr="004275F6">
              <w:rPr>
                <w:rFonts w:ascii="宋体" w:hAnsi="宋体" w:hint="eastAsia"/>
                <w:b/>
                <w:sz w:val="28"/>
                <w:szCs w:val="28"/>
                <w:u w:color="000000"/>
                <w:bdr w:val="none" w:sz="0" w:space="0" w:color="000000"/>
              </w:rPr>
              <w:t>学</w:t>
            </w:r>
            <w:r w:rsidRPr="004275F6">
              <w:rPr>
                <w:rFonts w:ascii="宋体" w:hAnsi="宋体"/>
                <w:b/>
                <w:sz w:val="28"/>
                <w:szCs w:val="28"/>
                <w:u w:color="000000"/>
                <w:bdr w:val="none" w:sz="0" w:space="0" w:color="000000"/>
              </w:rPr>
              <w:t xml:space="preserve"> </w:t>
            </w:r>
            <w:r w:rsidRPr="004275F6">
              <w:rPr>
                <w:rFonts w:ascii="宋体" w:hAnsi="宋体" w:hint="eastAsia"/>
                <w:b/>
                <w:sz w:val="28"/>
                <w:szCs w:val="28"/>
                <w:u w:color="000000"/>
                <w:bdr w:val="none" w:sz="0" w:space="0" w:color="000000"/>
              </w:rPr>
              <w:t>历</w:t>
            </w:r>
          </w:p>
        </w:tc>
        <w:tc>
          <w:tcPr>
            <w:tcW w:w="3111" w:type="dxa"/>
            <w:gridSpan w:val="3"/>
            <w:vAlign w:val="center"/>
          </w:tcPr>
          <w:p w:rsidR="00F56AE2" w:rsidRPr="004275F6" w:rsidRDefault="00F56AE2" w:rsidP="004275F6">
            <w:pPr>
              <w:spacing w:line="480" w:lineRule="auto"/>
              <w:jc w:val="center"/>
              <w:rPr>
                <w:rFonts w:ascii="宋体"/>
                <w:sz w:val="28"/>
                <w:szCs w:val="28"/>
                <w:u w:color="000000"/>
                <w:bdr w:val="none" w:sz="0" w:space="0" w:color="000000"/>
              </w:rPr>
            </w:pPr>
          </w:p>
        </w:tc>
        <w:tc>
          <w:tcPr>
            <w:tcW w:w="1185" w:type="dxa"/>
            <w:vAlign w:val="center"/>
          </w:tcPr>
          <w:p w:rsidR="00F56AE2" w:rsidRPr="004275F6" w:rsidRDefault="00F56AE2" w:rsidP="004275F6">
            <w:pPr>
              <w:spacing w:line="480" w:lineRule="auto"/>
              <w:jc w:val="center"/>
              <w:rPr>
                <w:rFonts w:ascii="宋体"/>
                <w:b/>
                <w:sz w:val="28"/>
                <w:szCs w:val="28"/>
                <w:u w:color="000000"/>
                <w:bdr w:val="none" w:sz="0" w:space="0" w:color="000000"/>
              </w:rPr>
            </w:pPr>
            <w:r w:rsidRPr="004275F6">
              <w:rPr>
                <w:rFonts w:ascii="宋体" w:hAnsi="宋体" w:hint="eastAsia"/>
                <w:b/>
                <w:sz w:val="28"/>
                <w:szCs w:val="28"/>
                <w:u w:color="000000"/>
                <w:bdr w:val="none" w:sz="0" w:space="0" w:color="000000"/>
              </w:rPr>
              <w:t>职</w:t>
            </w:r>
            <w:r w:rsidRPr="004275F6">
              <w:rPr>
                <w:rFonts w:ascii="宋体" w:hAnsi="宋体"/>
                <w:b/>
                <w:sz w:val="28"/>
                <w:szCs w:val="28"/>
                <w:u w:color="000000"/>
                <w:bdr w:val="none" w:sz="0" w:space="0" w:color="000000"/>
              </w:rPr>
              <w:t xml:space="preserve"> </w:t>
            </w:r>
            <w:r w:rsidRPr="004275F6">
              <w:rPr>
                <w:rFonts w:ascii="宋体" w:hAnsi="宋体" w:hint="eastAsia"/>
                <w:b/>
                <w:sz w:val="28"/>
                <w:szCs w:val="28"/>
                <w:u w:color="000000"/>
                <w:bdr w:val="none" w:sz="0" w:space="0" w:color="000000"/>
              </w:rPr>
              <w:t>称</w:t>
            </w:r>
          </w:p>
        </w:tc>
        <w:tc>
          <w:tcPr>
            <w:tcW w:w="3838" w:type="dxa"/>
            <w:gridSpan w:val="7"/>
            <w:vAlign w:val="center"/>
          </w:tcPr>
          <w:p w:rsidR="00F56AE2" w:rsidRPr="004275F6" w:rsidRDefault="00F56AE2" w:rsidP="004275F6">
            <w:pPr>
              <w:spacing w:line="480" w:lineRule="auto"/>
              <w:jc w:val="center"/>
              <w:rPr>
                <w:rFonts w:ascii="宋体"/>
                <w:sz w:val="28"/>
                <w:szCs w:val="28"/>
                <w:u w:color="000000"/>
                <w:bdr w:val="none" w:sz="0" w:space="0" w:color="000000"/>
              </w:rPr>
            </w:pPr>
          </w:p>
        </w:tc>
      </w:tr>
      <w:tr w:rsidR="00F56AE2" w:rsidRPr="004275F6" w:rsidTr="004275F6">
        <w:trPr>
          <w:jc w:val="center"/>
        </w:trPr>
        <w:tc>
          <w:tcPr>
            <w:tcW w:w="1394" w:type="dxa"/>
            <w:vAlign w:val="center"/>
          </w:tcPr>
          <w:p w:rsidR="00F56AE2" w:rsidRPr="004275F6" w:rsidRDefault="00F56AE2" w:rsidP="004275F6">
            <w:pPr>
              <w:spacing w:line="480" w:lineRule="auto"/>
              <w:jc w:val="center"/>
              <w:rPr>
                <w:rFonts w:ascii="宋体"/>
                <w:b/>
                <w:sz w:val="28"/>
                <w:szCs w:val="28"/>
                <w:u w:color="000000"/>
                <w:bdr w:val="none" w:sz="0" w:space="0" w:color="000000"/>
              </w:rPr>
            </w:pPr>
            <w:r w:rsidRPr="004275F6">
              <w:rPr>
                <w:rFonts w:ascii="宋体" w:hAnsi="宋体" w:hint="eastAsia"/>
                <w:b/>
                <w:sz w:val="28"/>
                <w:szCs w:val="28"/>
                <w:u w:color="000000"/>
                <w:bdr w:val="none" w:sz="0" w:space="0" w:color="000000"/>
              </w:rPr>
              <w:t>通讯地址</w:t>
            </w:r>
          </w:p>
        </w:tc>
        <w:tc>
          <w:tcPr>
            <w:tcW w:w="8134" w:type="dxa"/>
            <w:gridSpan w:val="11"/>
            <w:vAlign w:val="center"/>
          </w:tcPr>
          <w:p w:rsidR="00F56AE2" w:rsidRPr="004275F6" w:rsidRDefault="00F56AE2" w:rsidP="004275F6">
            <w:pPr>
              <w:spacing w:line="480" w:lineRule="auto"/>
              <w:jc w:val="center"/>
              <w:rPr>
                <w:rFonts w:ascii="宋体"/>
                <w:sz w:val="28"/>
                <w:szCs w:val="28"/>
                <w:u w:color="000000"/>
                <w:bdr w:val="none" w:sz="0" w:space="0" w:color="000000"/>
              </w:rPr>
            </w:pPr>
          </w:p>
        </w:tc>
      </w:tr>
      <w:tr w:rsidR="00F56AE2" w:rsidRPr="004275F6" w:rsidTr="004275F6">
        <w:trPr>
          <w:jc w:val="center"/>
        </w:trPr>
        <w:tc>
          <w:tcPr>
            <w:tcW w:w="1394" w:type="dxa"/>
            <w:vAlign w:val="center"/>
          </w:tcPr>
          <w:p w:rsidR="00F56AE2" w:rsidRPr="004275F6" w:rsidRDefault="00F56AE2" w:rsidP="004275F6">
            <w:pPr>
              <w:spacing w:line="480" w:lineRule="auto"/>
              <w:jc w:val="center"/>
              <w:rPr>
                <w:rFonts w:ascii="宋体"/>
                <w:b/>
                <w:sz w:val="28"/>
                <w:szCs w:val="28"/>
                <w:u w:color="000000"/>
                <w:bdr w:val="none" w:sz="0" w:space="0" w:color="000000"/>
              </w:rPr>
            </w:pPr>
            <w:r w:rsidRPr="004275F6">
              <w:rPr>
                <w:rFonts w:ascii="宋体" w:hAnsi="宋体" w:hint="eastAsia"/>
                <w:b/>
                <w:sz w:val="28"/>
                <w:szCs w:val="28"/>
                <w:u w:color="000000"/>
                <w:bdr w:val="none" w:sz="0" w:space="0" w:color="000000"/>
              </w:rPr>
              <w:t>邮政编码</w:t>
            </w:r>
          </w:p>
        </w:tc>
        <w:tc>
          <w:tcPr>
            <w:tcW w:w="1753" w:type="dxa"/>
            <w:gridSpan w:val="2"/>
            <w:vAlign w:val="center"/>
          </w:tcPr>
          <w:p w:rsidR="00F56AE2" w:rsidRPr="004275F6" w:rsidRDefault="00F56AE2" w:rsidP="004275F6">
            <w:pPr>
              <w:spacing w:line="480" w:lineRule="auto"/>
              <w:jc w:val="center"/>
              <w:rPr>
                <w:rFonts w:ascii="宋体"/>
                <w:sz w:val="28"/>
                <w:szCs w:val="28"/>
                <w:u w:color="000000"/>
                <w:bdr w:val="none" w:sz="0" w:space="0" w:color="000000"/>
              </w:rPr>
            </w:pPr>
          </w:p>
        </w:tc>
        <w:tc>
          <w:tcPr>
            <w:tcW w:w="1358" w:type="dxa"/>
            <w:vAlign w:val="center"/>
          </w:tcPr>
          <w:p w:rsidR="00F56AE2" w:rsidRPr="004275F6" w:rsidRDefault="00F56AE2" w:rsidP="004275F6">
            <w:pPr>
              <w:spacing w:line="480" w:lineRule="auto"/>
              <w:jc w:val="center"/>
              <w:rPr>
                <w:rFonts w:ascii="宋体"/>
                <w:b/>
                <w:sz w:val="28"/>
                <w:szCs w:val="28"/>
                <w:u w:color="000000"/>
                <w:bdr w:val="none" w:sz="0" w:space="0" w:color="000000"/>
              </w:rPr>
            </w:pPr>
            <w:r w:rsidRPr="004275F6">
              <w:rPr>
                <w:rFonts w:ascii="宋体" w:hAnsi="宋体" w:hint="eastAsia"/>
                <w:b/>
                <w:sz w:val="28"/>
                <w:szCs w:val="28"/>
                <w:u w:color="000000"/>
                <w:bdr w:val="none" w:sz="0" w:space="0" w:color="000000"/>
              </w:rPr>
              <w:t>手机号码</w:t>
            </w:r>
          </w:p>
        </w:tc>
        <w:tc>
          <w:tcPr>
            <w:tcW w:w="5023" w:type="dxa"/>
            <w:gridSpan w:val="8"/>
            <w:vAlign w:val="center"/>
          </w:tcPr>
          <w:p w:rsidR="00F56AE2" w:rsidRPr="004275F6" w:rsidRDefault="00F56AE2" w:rsidP="004275F6">
            <w:pPr>
              <w:spacing w:line="480" w:lineRule="auto"/>
              <w:jc w:val="center"/>
              <w:rPr>
                <w:rFonts w:ascii="宋体"/>
                <w:sz w:val="28"/>
                <w:szCs w:val="28"/>
                <w:u w:color="000000"/>
                <w:bdr w:val="none" w:sz="0" w:space="0" w:color="000000"/>
              </w:rPr>
            </w:pPr>
          </w:p>
        </w:tc>
      </w:tr>
      <w:tr w:rsidR="00F56AE2" w:rsidRPr="004275F6" w:rsidTr="004275F6">
        <w:trPr>
          <w:jc w:val="center"/>
        </w:trPr>
        <w:tc>
          <w:tcPr>
            <w:tcW w:w="1394" w:type="dxa"/>
            <w:vAlign w:val="center"/>
          </w:tcPr>
          <w:p w:rsidR="00F56AE2" w:rsidRPr="004275F6" w:rsidRDefault="00F56AE2" w:rsidP="004275F6">
            <w:pPr>
              <w:spacing w:line="480" w:lineRule="auto"/>
              <w:jc w:val="center"/>
              <w:rPr>
                <w:rFonts w:ascii="宋体"/>
                <w:b/>
                <w:sz w:val="28"/>
                <w:szCs w:val="28"/>
                <w:u w:color="000000"/>
                <w:bdr w:val="none" w:sz="0" w:space="0" w:color="000000"/>
              </w:rPr>
            </w:pPr>
            <w:r w:rsidRPr="004275F6">
              <w:rPr>
                <w:rFonts w:ascii="宋体" w:hAnsi="宋体" w:hint="eastAsia"/>
                <w:b/>
                <w:sz w:val="28"/>
                <w:szCs w:val="28"/>
                <w:u w:color="000000"/>
                <w:bdr w:val="none" w:sz="0" w:space="0" w:color="000000"/>
              </w:rPr>
              <w:t>电子信箱</w:t>
            </w:r>
          </w:p>
        </w:tc>
        <w:tc>
          <w:tcPr>
            <w:tcW w:w="3111" w:type="dxa"/>
            <w:gridSpan w:val="3"/>
            <w:vAlign w:val="center"/>
          </w:tcPr>
          <w:p w:rsidR="00F56AE2" w:rsidRPr="004275F6" w:rsidRDefault="00F56AE2" w:rsidP="004275F6">
            <w:pPr>
              <w:spacing w:line="480" w:lineRule="auto"/>
              <w:jc w:val="center"/>
              <w:rPr>
                <w:rFonts w:ascii="宋体"/>
                <w:sz w:val="28"/>
                <w:szCs w:val="28"/>
                <w:u w:color="000000"/>
                <w:bdr w:val="none" w:sz="0" w:space="0" w:color="000000"/>
              </w:rPr>
            </w:pPr>
          </w:p>
        </w:tc>
        <w:tc>
          <w:tcPr>
            <w:tcW w:w="1200" w:type="dxa"/>
            <w:gridSpan w:val="2"/>
            <w:vAlign w:val="center"/>
          </w:tcPr>
          <w:p w:rsidR="00F56AE2" w:rsidRPr="004275F6" w:rsidRDefault="00F56AE2" w:rsidP="004275F6">
            <w:pPr>
              <w:spacing w:line="480" w:lineRule="auto"/>
              <w:jc w:val="center"/>
              <w:rPr>
                <w:rFonts w:ascii="宋体"/>
                <w:b/>
                <w:sz w:val="28"/>
                <w:szCs w:val="28"/>
                <w:u w:color="000000"/>
                <w:bdr w:val="none" w:sz="0" w:space="0" w:color="000000"/>
              </w:rPr>
            </w:pPr>
            <w:r w:rsidRPr="004275F6">
              <w:rPr>
                <w:rFonts w:ascii="宋体" w:hAnsi="宋体" w:hint="eastAsia"/>
                <w:b/>
                <w:sz w:val="28"/>
                <w:szCs w:val="28"/>
                <w:u w:color="000000"/>
                <w:bdr w:val="none" w:sz="0" w:space="0" w:color="000000"/>
              </w:rPr>
              <w:t>微信号</w:t>
            </w:r>
          </w:p>
        </w:tc>
        <w:tc>
          <w:tcPr>
            <w:tcW w:w="3823" w:type="dxa"/>
            <w:gridSpan w:val="6"/>
            <w:vAlign w:val="center"/>
          </w:tcPr>
          <w:p w:rsidR="00F56AE2" w:rsidRPr="004275F6" w:rsidRDefault="00F56AE2" w:rsidP="004275F6">
            <w:pPr>
              <w:spacing w:line="480" w:lineRule="auto"/>
              <w:jc w:val="center"/>
              <w:rPr>
                <w:rFonts w:ascii="宋体"/>
                <w:sz w:val="28"/>
                <w:szCs w:val="28"/>
                <w:u w:color="000000"/>
                <w:bdr w:val="none" w:sz="0" w:space="0" w:color="000000"/>
              </w:rPr>
            </w:pPr>
          </w:p>
        </w:tc>
      </w:tr>
      <w:tr w:rsidR="00F56AE2" w:rsidRPr="004275F6" w:rsidTr="004275F6">
        <w:trPr>
          <w:jc w:val="center"/>
        </w:trPr>
        <w:tc>
          <w:tcPr>
            <w:tcW w:w="1394" w:type="dxa"/>
            <w:vAlign w:val="center"/>
          </w:tcPr>
          <w:p w:rsidR="00F56AE2" w:rsidRPr="004275F6" w:rsidRDefault="00F56AE2" w:rsidP="004275F6">
            <w:pPr>
              <w:spacing w:line="480" w:lineRule="auto"/>
              <w:jc w:val="center"/>
              <w:rPr>
                <w:rFonts w:ascii="宋体"/>
                <w:b/>
                <w:sz w:val="28"/>
                <w:szCs w:val="28"/>
                <w:u w:color="000000"/>
                <w:bdr w:val="none" w:sz="0" w:space="0" w:color="000000"/>
              </w:rPr>
            </w:pPr>
            <w:r w:rsidRPr="004275F6">
              <w:rPr>
                <w:rFonts w:ascii="宋体" w:hAnsi="宋体" w:hint="eastAsia"/>
                <w:b/>
                <w:sz w:val="28"/>
                <w:szCs w:val="28"/>
                <w:u w:color="000000"/>
                <w:bdr w:val="none" w:sz="0" w:space="0" w:color="000000"/>
              </w:rPr>
              <w:t>学会任职</w:t>
            </w:r>
          </w:p>
        </w:tc>
        <w:tc>
          <w:tcPr>
            <w:tcW w:w="8134" w:type="dxa"/>
            <w:gridSpan w:val="11"/>
            <w:vAlign w:val="center"/>
          </w:tcPr>
          <w:p w:rsidR="00F56AE2" w:rsidRPr="004275F6" w:rsidRDefault="00F56AE2" w:rsidP="004275F6">
            <w:pPr>
              <w:spacing w:line="480" w:lineRule="auto"/>
              <w:jc w:val="center"/>
              <w:rPr>
                <w:rFonts w:ascii="宋体"/>
                <w:sz w:val="28"/>
                <w:szCs w:val="28"/>
                <w:u w:color="000000"/>
                <w:bdr w:val="none" w:sz="0" w:space="0" w:color="000000"/>
              </w:rPr>
            </w:pPr>
            <w:r w:rsidRPr="004275F6">
              <w:rPr>
                <w:rFonts w:ascii="宋体" w:hint="eastAsia"/>
                <w:sz w:val="28"/>
                <w:szCs w:val="28"/>
                <w:u w:color="000000"/>
                <w:bdr w:val="none" w:sz="0" w:space="0" w:color="000000"/>
              </w:rPr>
              <w:t>□</w:t>
            </w:r>
            <w:r w:rsidRPr="004275F6">
              <w:rPr>
                <w:rFonts w:ascii="宋体" w:hAnsi="宋体" w:hint="eastAsia"/>
                <w:sz w:val="28"/>
                <w:szCs w:val="28"/>
                <w:u w:color="000000"/>
                <w:bdr w:val="none" w:sz="0" w:space="0" w:color="000000"/>
              </w:rPr>
              <w:t>理事会</w:t>
            </w:r>
            <w:r w:rsidRPr="004275F6">
              <w:rPr>
                <w:rFonts w:ascii="宋体" w:hAnsi="宋体"/>
                <w:sz w:val="28"/>
                <w:szCs w:val="28"/>
                <w:u w:color="000000"/>
                <w:bdr w:val="none" w:sz="0" w:space="0" w:color="000000"/>
              </w:rPr>
              <w:t xml:space="preserve">   </w:t>
            </w:r>
            <w:r w:rsidRPr="004275F6">
              <w:rPr>
                <w:rFonts w:ascii="宋体" w:hint="eastAsia"/>
                <w:sz w:val="28"/>
                <w:szCs w:val="28"/>
                <w:u w:color="000000"/>
                <w:bdr w:val="none" w:sz="0" w:space="0" w:color="000000"/>
              </w:rPr>
              <w:t>□</w:t>
            </w:r>
            <w:r w:rsidRPr="004275F6">
              <w:rPr>
                <w:rFonts w:ascii="宋体" w:hAnsi="宋体" w:hint="eastAsia"/>
                <w:sz w:val="28"/>
                <w:szCs w:val="28"/>
                <w:u w:color="000000"/>
                <w:bdr w:val="none" w:sz="0" w:space="0" w:color="000000"/>
              </w:rPr>
              <w:t>学术委员会</w:t>
            </w:r>
            <w:r w:rsidRPr="004275F6">
              <w:rPr>
                <w:rFonts w:ascii="宋体" w:hAnsi="宋体"/>
                <w:sz w:val="28"/>
                <w:szCs w:val="28"/>
                <w:u w:color="000000"/>
                <w:bdr w:val="none" w:sz="0" w:space="0" w:color="000000"/>
              </w:rPr>
              <w:t xml:space="preserve">   </w:t>
            </w:r>
            <w:r w:rsidRPr="004275F6">
              <w:rPr>
                <w:rFonts w:ascii="宋体" w:hint="eastAsia"/>
                <w:sz w:val="28"/>
                <w:szCs w:val="28"/>
                <w:u w:color="000000"/>
                <w:bdr w:val="none" w:sz="0" w:space="0" w:color="000000"/>
              </w:rPr>
              <w:t>□</w:t>
            </w:r>
            <w:r w:rsidRPr="004275F6">
              <w:rPr>
                <w:rFonts w:ascii="宋体" w:hAnsi="宋体"/>
                <w:sz w:val="28"/>
                <w:szCs w:val="28"/>
                <w:u w:val="single"/>
                <w:bdr w:val="none" w:sz="0" w:space="0" w:color="000000"/>
              </w:rPr>
              <w:t xml:space="preserve">             </w:t>
            </w:r>
            <w:r w:rsidRPr="004275F6">
              <w:rPr>
                <w:rFonts w:ascii="宋体" w:hAnsi="宋体" w:hint="eastAsia"/>
                <w:sz w:val="28"/>
                <w:szCs w:val="28"/>
                <w:u w:color="000000"/>
                <w:bdr w:val="none" w:sz="0" w:space="0" w:color="000000"/>
              </w:rPr>
              <w:t>专科分会委员会</w:t>
            </w:r>
          </w:p>
        </w:tc>
      </w:tr>
      <w:tr w:rsidR="00F56AE2" w:rsidRPr="004275F6" w:rsidTr="004275F6">
        <w:trPr>
          <w:jc w:val="center"/>
        </w:trPr>
        <w:tc>
          <w:tcPr>
            <w:tcW w:w="1394" w:type="dxa"/>
            <w:vAlign w:val="center"/>
          </w:tcPr>
          <w:p w:rsidR="00F56AE2" w:rsidRPr="004275F6" w:rsidRDefault="00F56AE2" w:rsidP="004275F6">
            <w:pPr>
              <w:spacing w:line="480" w:lineRule="auto"/>
              <w:jc w:val="center"/>
              <w:rPr>
                <w:rFonts w:ascii="宋体"/>
                <w:b/>
                <w:sz w:val="28"/>
                <w:szCs w:val="28"/>
                <w:u w:color="000000"/>
                <w:bdr w:val="none" w:sz="0" w:space="0" w:color="000000"/>
              </w:rPr>
            </w:pPr>
            <w:r w:rsidRPr="004275F6">
              <w:rPr>
                <w:rFonts w:ascii="宋体" w:hAnsi="宋体" w:hint="eastAsia"/>
                <w:b/>
                <w:sz w:val="28"/>
                <w:szCs w:val="28"/>
                <w:u w:color="000000"/>
                <w:bdr w:val="none" w:sz="0" w:space="0" w:color="000000"/>
              </w:rPr>
              <w:t>代表类型</w:t>
            </w:r>
          </w:p>
        </w:tc>
        <w:tc>
          <w:tcPr>
            <w:tcW w:w="8134" w:type="dxa"/>
            <w:gridSpan w:val="11"/>
            <w:vAlign w:val="center"/>
          </w:tcPr>
          <w:p w:rsidR="00F56AE2" w:rsidRPr="004275F6" w:rsidRDefault="00F56AE2" w:rsidP="004275F6">
            <w:pPr>
              <w:spacing w:line="480" w:lineRule="auto"/>
              <w:rPr>
                <w:rFonts w:ascii="宋体"/>
                <w:sz w:val="28"/>
                <w:szCs w:val="28"/>
                <w:u w:color="000000"/>
                <w:bdr w:val="none" w:sz="0" w:space="0" w:color="000000"/>
              </w:rPr>
            </w:pPr>
            <w:r w:rsidRPr="004275F6">
              <w:rPr>
                <w:rFonts w:ascii="宋体" w:hint="eastAsia"/>
                <w:sz w:val="28"/>
                <w:szCs w:val="28"/>
                <w:u w:color="000000"/>
                <w:bdr w:val="none" w:sz="0" w:space="0" w:color="000000"/>
              </w:rPr>
              <w:t>□</w:t>
            </w:r>
            <w:r w:rsidRPr="004275F6">
              <w:rPr>
                <w:rFonts w:ascii="宋体" w:hAnsi="宋体"/>
                <w:sz w:val="28"/>
                <w:szCs w:val="28"/>
                <w:u w:color="000000"/>
                <w:bdr w:val="none" w:sz="0" w:space="0" w:color="000000"/>
              </w:rPr>
              <w:t>VIP</w:t>
            </w:r>
            <w:r w:rsidRPr="004275F6">
              <w:rPr>
                <w:rFonts w:ascii="宋体" w:hAnsi="宋体" w:hint="eastAsia"/>
                <w:sz w:val="28"/>
                <w:szCs w:val="28"/>
                <w:u w:color="000000"/>
                <w:bdr w:val="none" w:sz="0" w:space="0" w:color="000000"/>
              </w:rPr>
              <w:t>嘉宾</w:t>
            </w:r>
            <w:r w:rsidRPr="004275F6">
              <w:rPr>
                <w:rFonts w:ascii="宋体" w:hAnsi="宋体"/>
                <w:sz w:val="28"/>
                <w:szCs w:val="28"/>
                <w:u w:color="000000"/>
                <w:bdr w:val="none" w:sz="0" w:space="0" w:color="000000"/>
              </w:rPr>
              <w:t>/</w:t>
            </w:r>
            <w:r w:rsidRPr="004275F6">
              <w:rPr>
                <w:rFonts w:ascii="宋体" w:hAnsi="宋体" w:hint="eastAsia"/>
                <w:sz w:val="28"/>
                <w:szCs w:val="28"/>
                <w:u w:color="000000"/>
                <w:bdr w:val="none" w:sz="0" w:space="0" w:color="000000"/>
              </w:rPr>
              <w:t>演讲嘉宾</w:t>
            </w:r>
            <w:r w:rsidRPr="004275F6">
              <w:rPr>
                <w:rFonts w:ascii="宋体" w:hAnsi="宋体"/>
                <w:sz w:val="28"/>
                <w:szCs w:val="28"/>
                <w:u w:color="000000"/>
                <w:bdr w:val="none" w:sz="0" w:space="0" w:color="000000"/>
              </w:rPr>
              <w:t>/</w:t>
            </w:r>
            <w:r w:rsidRPr="004275F6">
              <w:rPr>
                <w:rFonts w:ascii="宋体" w:hAnsi="宋体" w:hint="eastAsia"/>
                <w:sz w:val="28"/>
                <w:szCs w:val="28"/>
                <w:u w:color="000000"/>
                <w:bdr w:val="none" w:sz="0" w:space="0" w:color="000000"/>
              </w:rPr>
              <w:t>主持人</w:t>
            </w:r>
            <w:r w:rsidRPr="004275F6">
              <w:rPr>
                <w:rFonts w:ascii="宋体" w:hAnsi="宋体"/>
                <w:sz w:val="28"/>
                <w:szCs w:val="28"/>
                <w:u w:color="000000"/>
                <w:bdr w:val="none" w:sz="0" w:space="0" w:color="000000"/>
              </w:rPr>
              <w:t xml:space="preserve">  </w:t>
            </w:r>
            <w:r w:rsidRPr="004275F6">
              <w:rPr>
                <w:rFonts w:ascii="宋体" w:hint="eastAsia"/>
                <w:sz w:val="28"/>
                <w:szCs w:val="28"/>
                <w:u w:color="000000"/>
                <w:bdr w:val="none" w:sz="0" w:space="0" w:color="000000"/>
              </w:rPr>
              <w:t>□</w:t>
            </w:r>
            <w:r w:rsidRPr="004275F6">
              <w:rPr>
                <w:rFonts w:ascii="宋体" w:hAnsi="宋体" w:hint="eastAsia"/>
                <w:sz w:val="28"/>
                <w:szCs w:val="28"/>
                <w:u w:color="000000"/>
                <w:bdr w:val="none" w:sz="0" w:space="0" w:color="000000"/>
              </w:rPr>
              <w:t>正式代表</w:t>
            </w:r>
            <w:r w:rsidRPr="004275F6">
              <w:rPr>
                <w:rFonts w:ascii="宋体" w:hAnsi="宋体"/>
                <w:sz w:val="28"/>
                <w:szCs w:val="28"/>
                <w:u w:color="000000"/>
                <w:bdr w:val="none" w:sz="0" w:space="0" w:color="000000"/>
              </w:rPr>
              <w:t xml:space="preserve">  </w:t>
            </w:r>
            <w:r w:rsidRPr="004275F6">
              <w:rPr>
                <w:rFonts w:ascii="宋体" w:hint="eastAsia"/>
                <w:sz w:val="28"/>
                <w:szCs w:val="28"/>
                <w:u w:color="000000"/>
                <w:bdr w:val="none" w:sz="0" w:space="0" w:color="000000"/>
              </w:rPr>
              <w:t>□</w:t>
            </w:r>
            <w:r w:rsidRPr="004275F6">
              <w:rPr>
                <w:rFonts w:ascii="宋体" w:hAnsi="宋体" w:hint="eastAsia"/>
                <w:sz w:val="28"/>
                <w:szCs w:val="28"/>
                <w:u w:color="000000"/>
                <w:bdr w:val="none" w:sz="0" w:space="0" w:color="000000"/>
              </w:rPr>
              <w:t>学生</w:t>
            </w:r>
          </w:p>
        </w:tc>
      </w:tr>
      <w:tr w:rsidR="00F56AE2" w:rsidRPr="004275F6" w:rsidTr="004275F6">
        <w:trPr>
          <w:jc w:val="center"/>
        </w:trPr>
        <w:tc>
          <w:tcPr>
            <w:tcW w:w="3147" w:type="dxa"/>
            <w:gridSpan w:val="3"/>
            <w:vAlign w:val="center"/>
          </w:tcPr>
          <w:p w:rsidR="00F56AE2" w:rsidRPr="004275F6" w:rsidRDefault="00F56AE2" w:rsidP="004275F6">
            <w:pPr>
              <w:spacing w:line="480" w:lineRule="auto"/>
              <w:jc w:val="center"/>
              <w:rPr>
                <w:rFonts w:ascii="宋体"/>
                <w:b/>
                <w:sz w:val="28"/>
                <w:szCs w:val="28"/>
                <w:u w:color="000000"/>
                <w:bdr w:val="none" w:sz="0" w:space="0" w:color="000000"/>
              </w:rPr>
            </w:pPr>
            <w:r w:rsidRPr="004275F6">
              <w:rPr>
                <w:rFonts w:ascii="宋体" w:hAnsi="宋体" w:hint="eastAsia"/>
                <w:b/>
                <w:sz w:val="28"/>
                <w:szCs w:val="28"/>
                <w:u w:color="000000"/>
                <w:bdr w:val="none" w:sz="0" w:space="0" w:color="000000"/>
              </w:rPr>
              <w:t>注册费金额</w:t>
            </w:r>
            <w:r w:rsidRPr="004275F6">
              <w:rPr>
                <w:rFonts w:ascii="宋体" w:hAnsi="宋体"/>
                <w:b/>
                <w:sz w:val="28"/>
                <w:szCs w:val="28"/>
                <w:u w:color="000000"/>
                <w:bdr w:val="none" w:sz="0" w:space="0" w:color="000000"/>
              </w:rPr>
              <w:t>(</w:t>
            </w:r>
            <w:r w:rsidRPr="004275F6">
              <w:rPr>
                <w:rFonts w:ascii="宋体" w:hAnsi="宋体" w:hint="eastAsia"/>
                <w:b/>
                <w:sz w:val="28"/>
                <w:szCs w:val="28"/>
                <w:u w:color="000000"/>
                <w:bdr w:val="none" w:sz="0" w:space="0" w:color="000000"/>
              </w:rPr>
              <w:t>人民币元</w:t>
            </w:r>
            <w:r w:rsidRPr="004275F6">
              <w:rPr>
                <w:rFonts w:ascii="宋体" w:hAnsi="宋体"/>
                <w:b/>
                <w:sz w:val="28"/>
                <w:szCs w:val="28"/>
                <w:u w:color="000000"/>
                <w:bdr w:val="none" w:sz="0" w:space="0" w:color="000000"/>
              </w:rPr>
              <w:t>)</w:t>
            </w:r>
          </w:p>
        </w:tc>
        <w:tc>
          <w:tcPr>
            <w:tcW w:w="1358" w:type="dxa"/>
            <w:vAlign w:val="center"/>
          </w:tcPr>
          <w:p w:rsidR="00F56AE2" w:rsidRPr="004275F6" w:rsidRDefault="00F56AE2" w:rsidP="004275F6">
            <w:pPr>
              <w:spacing w:line="480" w:lineRule="auto"/>
              <w:jc w:val="center"/>
              <w:rPr>
                <w:rFonts w:ascii="宋体"/>
                <w:sz w:val="28"/>
                <w:szCs w:val="28"/>
                <w:u w:color="000000"/>
                <w:bdr w:val="none" w:sz="0" w:space="0" w:color="000000"/>
              </w:rPr>
            </w:pPr>
          </w:p>
        </w:tc>
        <w:tc>
          <w:tcPr>
            <w:tcW w:w="1530" w:type="dxa"/>
            <w:gridSpan w:val="4"/>
            <w:vAlign w:val="center"/>
          </w:tcPr>
          <w:p w:rsidR="00F56AE2" w:rsidRPr="004275F6" w:rsidRDefault="00F56AE2" w:rsidP="004275F6">
            <w:pPr>
              <w:spacing w:line="480" w:lineRule="auto"/>
              <w:jc w:val="center"/>
              <w:rPr>
                <w:rFonts w:ascii="宋体"/>
                <w:b/>
                <w:sz w:val="28"/>
                <w:szCs w:val="28"/>
                <w:u w:color="000000"/>
                <w:bdr w:val="none" w:sz="0" w:space="0" w:color="000000"/>
              </w:rPr>
            </w:pPr>
            <w:r w:rsidRPr="004275F6">
              <w:rPr>
                <w:rFonts w:ascii="宋体" w:hAnsi="宋体" w:hint="eastAsia"/>
                <w:b/>
                <w:sz w:val="28"/>
                <w:szCs w:val="28"/>
                <w:u w:color="000000"/>
                <w:bdr w:val="none" w:sz="0" w:space="0" w:color="000000"/>
              </w:rPr>
              <w:t>缴费方式</w:t>
            </w:r>
          </w:p>
        </w:tc>
        <w:tc>
          <w:tcPr>
            <w:tcW w:w="3493" w:type="dxa"/>
            <w:gridSpan w:val="4"/>
            <w:vAlign w:val="center"/>
          </w:tcPr>
          <w:p w:rsidR="00F56AE2" w:rsidRPr="004275F6" w:rsidRDefault="00F56AE2" w:rsidP="004275F6">
            <w:pPr>
              <w:spacing w:line="480" w:lineRule="auto"/>
              <w:jc w:val="center"/>
              <w:rPr>
                <w:rFonts w:ascii="宋体"/>
                <w:sz w:val="28"/>
                <w:szCs w:val="28"/>
                <w:u w:color="000000"/>
                <w:bdr w:val="none" w:sz="0" w:space="0" w:color="000000"/>
              </w:rPr>
            </w:pPr>
            <w:r w:rsidRPr="004275F6">
              <w:rPr>
                <w:rFonts w:ascii="宋体" w:hint="eastAsia"/>
                <w:sz w:val="28"/>
                <w:szCs w:val="28"/>
                <w:u w:color="000000"/>
                <w:bdr w:val="none" w:sz="0" w:space="0" w:color="000000"/>
              </w:rPr>
              <w:t>□</w:t>
            </w:r>
            <w:r w:rsidRPr="004275F6">
              <w:rPr>
                <w:rFonts w:ascii="宋体" w:hAnsi="宋体" w:hint="eastAsia"/>
                <w:sz w:val="28"/>
                <w:szCs w:val="28"/>
                <w:u w:color="000000"/>
                <w:bdr w:val="none" w:sz="0" w:space="0" w:color="000000"/>
              </w:rPr>
              <w:t>预缴费</w:t>
            </w:r>
            <w:r w:rsidRPr="004275F6">
              <w:rPr>
                <w:rFonts w:ascii="宋体" w:hAnsi="宋体"/>
                <w:sz w:val="28"/>
                <w:szCs w:val="28"/>
                <w:u w:color="000000"/>
                <w:bdr w:val="none" w:sz="0" w:space="0" w:color="000000"/>
              </w:rPr>
              <w:t xml:space="preserve">   </w:t>
            </w:r>
            <w:r w:rsidRPr="004275F6">
              <w:rPr>
                <w:rFonts w:ascii="宋体" w:hint="eastAsia"/>
                <w:sz w:val="28"/>
                <w:szCs w:val="28"/>
                <w:u w:color="000000"/>
                <w:bdr w:val="none" w:sz="0" w:space="0" w:color="000000"/>
              </w:rPr>
              <w:t>□</w:t>
            </w:r>
            <w:r w:rsidRPr="004275F6">
              <w:rPr>
                <w:rFonts w:ascii="宋体" w:hAnsi="宋体" w:hint="eastAsia"/>
                <w:sz w:val="28"/>
                <w:szCs w:val="28"/>
                <w:u w:color="000000"/>
                <w:bdr w:val="none" w:sz="0" w:space="0" w:color="000000"/>
              </w:rPr>
              <w:t>现场缴费</w:t>
            </w:r>
          </w:p>
        </w:tc>
      </w:tr>
      <w:tr w:rsidR="00F56AE2" w:rsidRPr="004275F6" w:rsidTr="004275F6">
        <w:trPr>
          <w:jc w:val="center"/>
        </w:trPr>
        <w:tc>
          <w:tcPr>
            <w:tcW w:w="2670" w:type="dxa"/>
            <w:gridSpan w:val="2"/>
            <w:vAlign w:val="center"/>
          </w:tcPr>
          <w:p w:rsidR="00F56AE2" w:rsidRPr="004275F6" w:rsidRDefault="00F56AE2" w:rsidP="004275F6">
            <w:pPr>
              <w:spacing w:line="480" w:lineRule="auto"/>
              <w:jc w:val="center"/>
              <w:rPr>
                <w:rFonts w:ascii="宋体"/>
                <w:b/>
                <w:sz w:val="28"/>
                <w:szCs w:val="28"/>
                <w:u w:color="000000"/>
                <w:bdr w:val="none" w:sz="0" w:space="0" w:color="000000"/>
              </w:rPr>
            </w:pPr>
            <w:r w:rsidRPr="004275F6">
              <w:rPr>
                <w:rFonts w:ascii="宋体" w:hAnsi="宋体" w:hint="eastAsia"/>
                <w:b/>
                <w:sz w:val="28"/>
                <w:szCs w:val="28"/>
                <w:u w:color="000000"/>
                <w:bdr w:val="none" w:sz="0" w:space="0" w:color="000000"/>
              </w:rPr>
              <w:t>是否预定宾馆房间</w:t>
            </w:r>
          </w:p>
        </w:tc>
        <w:tc>
          <w:tcPr>
            <w:tcW w:w="1835" w:type="dxa"/>
            <w:gridSpan w:val="2"/>
            <w:vAlign w:val="center"/>
          </w:tcPr>
          <w:p w:rsidR="00F56AE2" w:rsidRPr="004275F6" w:rsidRDefault="00F56AE2" w:rsidP="004275F6">
            <w:pPr>
              <w:spacing w:line="480" w:lineRule="auto"/>
              <w:jc w:val="center"/>
              <w:rPr>
                <w:rFonts w:ascii="宋体"/>
                <w:sz w:val="28"/>
                <w:szCs w:val="28"/>
                <w:u w:color="000000"/>
                <w:bdr w:val="none" w:sz="0" w:space="0" w:color="000000"/>
              </w:rPr>
            </w:pPr>
            <w:r w:rsidRPr="004275F6">
              <w:rPr>
                <w:rFonts w:ascii="宋体" w:hint="eastAsia"/>
                <w:sz w:val="28"/>
                <w:szCs w:val="28"/>
                <w:u w:color="000000"/>
                <w:bdr w:val="none" w:sz="0" w:space="0" w:color="000000"/>
              </w:rPr>
              <w:t>□</w:t>
            </w:r>
            <w:r w:rsidRPr="004275F6">
              <w:rPr>
                <w:rFonts w:ascii="宋体" w:hAnsi="宋体" w:hint="eastAsia"/>
                <w:sz w:val="28"/>
                <w:szCs w:val="28"/>
                <w:u w:color="000000"/>
                <w:bdr w:val="none" w:sz="0" w:space="0" w:color="000000"/>
              </w:rPr>
              <w:t>是</w:t>
            </w:r>
            <w:r w:rsidRPr="004275F6">
              <w:rPr>
                <w:rFonts w:ascii="宋体" w:hAnsi="宋体"/>
                <w:sz w:val="28"/>
                <w:szCs w:val="28"/>
                <w:u w:color="000000"/>
                <w:bdr w:val="none" w:sz="0" w:space="0" w:color="000000"/>
              </w:rPr>
              <w:t xml:space="preserve">   </w:t>
            </w:r>
            <w:r w:rsidRPr="004275F6">
              <w:rPr>
                <w:rFonts w:ascii="宋体" w:hint="eastAsia"/>
                <w:sz w:val="28"/>
                <w:szCs w:val="28"/>
                <w:u w:color="000000"/>
                <w:bdr w:val="none" w:sz="0" w:space="0" w:color="000000"/>
              </w:rPr>
              <w:t>□</w:t>
            </w:r>
            <w:r w:rsidRPr="004275F6">
              <w:rPr>
                <w:rFonts w:ascii="宋体" w:hAnsi="宋体" w:hint="eastAsia"/>
                <w:sz w:val="28"/>
                <w:szCs w:val="28"/>
                <w:u w:color="000000"/>
                <w:bdr w:val="none" w:sz="0" w:space="0" w:color="000000"/>
              </w:rPr>
              <w:t>否</w:t>
            </w:r>
          </w:p>
        </w:tc>
        <w:tc>
          <w:tcPr>
            <w:tcW w:w="1875" w:type="dxa"/>
            <w:gridSpan w:val="5"/>
            <w:vAlign w:val="center"/>
          </w:tcPr>
          <w:p w:rsidR="00F56AE2" w:rsidRPr="004275F6" w:rsidRDefault="00F56AE2" w:rsidP="004275F6">
            <w:pPr>
              <w:spacing w:line="480" w:lineRule="auto"/>
              <w:jc w:val="center"/>
              <w:rPr>
                <w:rFonts w:ascii="宋体"/>
                <w:b/>
                <w:sz w:val="28"/>
                <w:szCs w:val="28"/>
                <w:u w:color="000000"/>
                <w:bdr w:val="none" w:sz="0" w:space="0" w:color="000000"/>
              </w:rPr>
            </w:pPr>
            <w:r w:rsidRPr="004275F6">
              <w:rPr>
                <w:rFonts w:ascii="宋体" w:hAnsi="宋体" w:hint="eastAsia"/>
                <w:b/>
                <w:sz w:val="28"/>
                <w:szCs w:val="28"/>
                <w:u w:color="000000"/>
                <w:bdr w:val="none" w:sz="0" w:space="0" w:color="000000"/>
              </w:rPr>
              <w:t>预定宾馆名称</w:t>
            </w:r>
          </w:p>
        </w:tc>
        <w:tc>
          <w:tcPr>
            <w:tcW w:w="3148" w:type="dxa"/>
            <w:gridSpan w:val="3"/>
            <w:vAlign w:val="center"/>
          </w:tcPr>
          <w:p w:rsidR="00F56AE2" w:rsidRPr="004275F6" w:rsidRDefault="00F56AE2" w:rsidP="004275F6">
            <w:pPr>
              <w:spacing w:line="480" w:lineRule="auto"/>
              <w:jc w:val="center"/>
              <w:rPr>
                <w:rFonts w:ascii="宋体"/>
                <w:sz w:val="28"/>
                <w:szCs w:val="28"/>
                <w:u w:color="000000"/>
                <w:bdr w:val="none" w:sz="0" w:space="0" w:color="000000"/>
              </w:rPr>
            </w:pPr>
          </w:p>
        </w:tc>
      </w:tr>
      <w:tr w:rsidR="00F56AE2" w:rsidRPr="004275F6" w:rsidTr="004275F6">
        <w:trPr>
          <w:jc w:val="center"/>
        </w:trPr>
        <w:tc>
          <w:tcPr>
            <w:tcW w:w="1394" w:type="dxa"/>
            <w:vAlign w:val="center"/>
          </w:tcPr>
          <w:p w:rsidR="00F56AE2" w:rsidRPr="004275F6" w:rsidRDefault="00F56AE2" w:rsidP="004275F6">
            <w:pPr>
              <w:spacing w:line="480" w:lineRule="auto"/>
              <w:jc w:val="center"/>
              <w:rPr>
                <w:rFonts w:ascii="宋体"/>
                <w:b/>
                <w:sz w:val="28"/>
                <w:szCs w:val="28"/>
                <w:u w:color="000000"/>
                <w:bdr w:val="none" w:sz="0" w:space="0" w:color="000000"/>
              </w:rPr>
            </w:pPr>
            <w:r w:rsidRPr="004275F6">
              <w:rPr>
                <w:rFonts w:ascii="宋体" w:hAnsi="宋体" w:hint="eastAsia"/>
                <w:b/>
                <w:sz w:val="28"/>
                <w:szCs w:val="28"/>
                <w:u w:color="000000"/>
                <w:bdr w:val="none" w:sz="0" w:space="0" w:color="000000"/>
              </w:rPr>
              <w:t>房间类型</w:t>
            </w:r>
          </w:p>
        </w:tc>
        <w:tc>
          <w:tcPr>
            <w:tcW w:w="3111" w:type="dxa"/>
            <w:gridSpan w:val="3"/>
            <w:vAlign w:val="center"/>
          </w:tcPr>
          <w:p w:rsidR="00F56AE2" w:rsidRPr="004275F6" w:rsidRDefault="00F56AE2" w:rsidP="004275F6">
            <w:pPr>
              <w:spacing w:line="480" w:lineRule="auto"/>
              <w:jc w:val="center"/>
              <w:rPr>
                <w:rFonts w:ascii="宋体"/>
                <w:b/>
                <w:sz w:val="28"/>
                <w:szCs w:val="28"/>
                <w:u w:color="000000"/>
                <w:bdr w:val="none" w:sz="0" w:space="0" w:color="000000"/>
              </w:rPr>
            </w:pPr>
          </w:p>
        </w:tc>
        <w:tc>
          <w:tcPr>
            <w:tcW w:w="1530" w:type="dxa"/>
            <w:gridSpan w:val="4"/>
            <w:vAlign w:val="center"/>
          </w:tcPr>
          <w:p w:rsidR="00F56AE2" w:rsidRPr="004275F6" w:rsidRDefault="00F56AE2" w:rsidP="004275F6">
            <w:pPr>
              <w:spacing w:line="480" w:lineRule="auto"/>
              <w:jc w:val="center"/>
              <w:rPr>
                <w:rFonts w:ascii="宋体"/>
                <w:sz w:val="28"/>
                <w:szCs w:val="28"/>
                <w:u w:color="000000"/>
                <w:bdr w:val="none" w:sz="0" w:space="0" w:color="000000"/>
              </w:rPr>
            </w:pPr>
            <w:r w:rsidRPr="004275F6">
              <w:rPr>
                <w:rFonts w:ascii="宋体" w:hAnsi="宋体" w:hint="eastAsia"/>
                <w:b/>
                <w:sz w:val="28"/>
                <w:szCs w:val="28"/>
                <w:u w:color="000000"/>
                <w:bdr w:val="none" w:sz="0" w:space="0" w:color="000000"/>
              </w:rPr>
              <w:t>包房</w:t>
            </w:r>
            <w:r w:rsidRPr="004275F6">
              <w:rPr>
                <w:rFonts w:ascii="宋体" w:hAnsi="宋体"/>
                <w:b/>
                <w:sz w:val="28"/>
                <w:szCs w:val="28"/>
                <w:u w:color="000000"/>
                <w:bdr w:val="none" w:sz="0" w:space="0" w:color="000000"/>
              </w:rPr>
              <w:t>/</w:t>
            </w:r>
            <w:r w:rsidRPr="004275F6">
              <w:rPr>
                <w:rFonts w:ascii="宋体" w:hAnsi="宋体" w:hint="eastAsia"/>
                <w:b/>
                <w:sz w:val="28"/>
                <w:szCs w:val="28"/>
                <w:u w:color="000000"/>
                <w:bdr w:val="none" w:sz="0" w:space="0" w:color="000000"/>
              </w:rPr>
              <w:t>拼房</w:t>
            </w:r>
          </w:p>
        </w:tc>
        <w:tc>
          <w:tcPr>
            <w:tcW w:w="3493" w:type="dxa"/>
            <w:gridSpan w:val="4"/>
            <w:vAlign w:val="center"/>
          </w:tcPr>
          <w:p w:rsidR="00F56AE2" w:rsidRPr="004275F6" w:rsidRDefault="00F56AE2" w:rsidP="004275F6">
            <w:pPr>
              <w:spacing w:line="480" w:lineRule="auto"/>
              <w:jc w:val="center"/>
              <w:rPr>
                <w:rFonts w:ascii="宋体"/>
                <w:sz w:val="28"/>
                <w:szCs w:val="28"/>
                <w:u w:color="000000"/>
                <w:bdr w:val="none" w:sz="0" w:space="0" w:color="000000"/>
              </w:rPr>
            </w:pPr>
            <w:r w:rsidRPr="004275F6">
              <w:rPr>
                <w:rFonts w:ascii="宋体" w:hint="eastAsia"/>
                <w:sz w:val="28"/>
                <w:szCs w:val="28"/>
                <w:u w:color="000000"/>
                <w:bdr w:val="none" w:sz="0" w:space="0" w:color="000000"/>
              </w:rPr>
              <w:t>□</w:t>
            </w:r>
            <w:r w:rsidRPr="004275F6">
              <w:rPr>
                <w:rFonts w:ascii="宋体" w:hAnsi="宋体" w:hint="eastAsia"/>
                <w:sz w:val="28"/>
                <w:szCs w:val="28"/>
                <w:u w:color="000000"/>
                <w:bdr w:val="none" w:sz="0" w:space="0" w:color="000000"/>
              </w:rPr>
              <w:t>包房</w:t>
            </w:r>
            <w:r w:rsidRPr="004275F6">
              <w:rPr>
                <w:rFonts w:ascii="宋体" w:hAnsi="宋体"/>
                <w:sz w:val="28"/>
                <w:szCs w:val="28"/>
                <w:u w:color="000000"/>
                <w:bdr w:val="none" w:sz="0" w:space="0" w:color="000000"/>
              </w:rPr>
              <w:t xml:space="preserve">    </w:t>
            </w:r>
            <w:r w:rsidRPr="004275F6">
              <w:rPr>
                <w:rFonts w:ascii="宋体" w:hint="eastAsia"/>
                <w:sz w:val="28"/>
                <w:szCs w:val="28"/>
                <w:u w:color="000000"/>
                <w:bdr w:val="none" w:sz="0" w:space="0" w:color="000000"/>
              </w:rPr>
              <w:t>□</w:t>
            </w:r>
            <w:r w:rsidRPr="004275F6">
              <w:rPr>
                <w:rFonts w:ascii="宋体" w:hAnsi="宋体" w:hint="eastAsia"/>
                <w:sz w:val="28"/>
                <w:szCs w:val="28"/>
                <w:u w:color="000000"/>
                <w:bdr w:val="none" w:sz="0" w:space="0" w:color="000000"/>
              </w:rPr>
              <w:t>拼房</w:t>
            </w:r>
            <w:r w:rsidRPr="004275F6">
              <w:rPr>
                <w:rFonts w:ascii="宋体" w:hAnsi="宋体"/>
                <w:sz w:val="28"/>
                <w:szCs w:val="28"/>
                <w:u w:color="000000"/>
                <w:bdr w:val="none" w:sz="0" w:space="0" w:color="000000"/>
              </w:rPr>
              <w:t>(</w:t>
            </w:r>
            <w:r w:rsidRPr="004275F6">
              <w:rPr>
                <w:rFonts w:ascii="宋体" w:hAnsi="宋体" w:hint="eastAsia"/>
                <w:sz w:val="28"/>
                <w:szCs w:val="28"/>
                <w:u w:color="000000"/>
                <w:bdr w:val="none" w:sz="0" w:space="0" w:color="000000"/>
              </w:rPr>
              <w:t>合住</w:t>
            </w:r>
            <w:r w:rsidRPr="004275F6">
              <w:rPr>
                <w:rFonts w:ascii="宋体" w:hAnsi="宋体"/>
                <w:sz w:val="28"/>
                <w:szCs w:val="28"/>
                <w:u w:color="000000"/>
                <w:bdr w:val="none" w:sz="0" w:space="0" w:color="000000"/>
              </w:rPr>
              <w:t>)</w:t>
            </w:r>
          </w:p>
        </w:tc>
      </w:tr>
      <w:tr w:rsidR="00F56AE2" w:rsidRPr="004275F6" w:rsidTr="004275F6">
        <w:trPr>
          <w:jc w:val="center"/>
        </w:trPr>
        <w:tc>
          <w:tcPr>
            <w:tcW w:w="1394" w:type="dxa"/>
            <w:vAlign w:val="center"/>
          </w:tcPr>
          <w:p w:rsidR="00F56AE2" w:rsidRPr="004275F6" w:rsidRDefault="00F56AE2" w:rsidP="004275F6">
            <w:pPr>
              <w:spacing w:line="480" w:lineRule="auto"/>
              <w:jc w:val="center"/>
              <w:rPr>
                <w:rFonts w:ascii="宋体"/>
                <w:b/>
                <w:sz w:val="28"/>
                <w:szCs w:val="28"/>
                <w:u w:color="000000"/>
                <w:bdr w:val="none" w:sz="0" w:space="0" w:color="000000"/>
              </w:rPr>
            </w:pPr>
            <w:r w:rsidRPr="004275F6">
              <w:rPr>
                <w:rFonts w:ascii="宋体" w:hAnsi="宋体" w:hint="eastAsia"/>
                <w:b/>
                <w:sz w:val="28"/>
                <w:szCs w:val="28"/>
                <w:u w:color="000000"/>
                <w:bdr w:val="none" w:sz="0" w:space="0" w:color="000000"/>
              </w:rPr>
              <w:t>入住日期</w:t>
            </w:r>
          </w:p>
        </w:tc>
        <w:tc>
          <w:tcPr>
            <w:tcW w:w="3111" w:type="dxa"/>
            <w:gridSpan w:val="3"/>
            <w:vAlign w:val="center"/>
          </w:tcPr>
          <w:p w:rsidR="00F56AE2" w:rsidRPr="004275F6" w:rsidRDefault="00F56AE2" w:rsidP="004275F6">
            <w:pPr>
              <w:spacing w:line="480" w:lineRule="auto"/>
              <w:jc w:val="center"/>
              <w:rPr>
                <w:rFonts w:ascii="宋体"/>
                <w:sz w:val="28"/>
                <w:szCs w:val="28"/>
                <w:u w:color="000000"/>
                <w:bdr w:val="none" w:sz="0" w:space="0" w:color="000000"/>
              </w:rPr>
            </w:pPr>
          </w:p>
        </w:tc>
        <w:tc>
          <w:tcPr>
            <w:tcW w:w="1530" w:type="dxa"/>
            <w:gridSpan w:val="4"/>
            <w:vAlign w:val="center"/>
          </w:tcPr>
          <w:p w:rsidR="00F56AE2" w:rsidRPr="004275F6" w:rsidRDefault="00F56AE2" w:rsidP="004275F6">
            <w:pPr>
              <w:spacing w:line="480" w:lineRule="auto"/>
              <w:jc w:val="center"/>
              <w:rPr>
                <w:rFonts w:ascii="宋体"/>
                <w:b/>
                <w:sz w:val="28"/>
                <w:szCs w:val="28"/>
                <w:u w:color="000000"/>
                <w:bdr w:val="none" w:sz="0" w:space="0" w:color="000000"/>
              </w:rPr>
            </w:pPr>
            <w:r w:rsidRPr="004275F6">
              <w:rPr>
                <w:rFonts w:ascii="宋体" w:hAnsi="宋体" w:hint="eastAsia"/>
                <w:b/>
                <w:sz w:val="28"/>
                <w:szCs w:val="28"/>
                <w:u w:color="000000"/>
                <w:bdr w:val="none" w:sz="0" w:space="0" w:color="000000"/>
              </w:rPr>
              <w:t>离开日期</w:t>
            </w:r>
          </w:p>
        </w:tc>
        <w:tc>
          <w:tcPr>
            <w:tcW w:w="3493" w:type="dxa"/>
            <w:gridSpan w:val="4"/>
            <w:vAlign w:val="center"/>
          </w:tcPr>
          <w:p w:rsidR="00F56AE2" w:rsidRPr="004275F6" w:rsidRDefault="00F56AE2" w:rsidP="004275F6">
            <w:pPr>
              <w:spacing w:line="480" w:lineRule="auto"/>
              <w:jc w:val="center"/>
              <w:rPr>
                <w:rFonts w:ascii="宋体"/>
                <w:sz w:val="28"/>
                <w:szCs w:val="28"/>
                <w:u w:color="000000"/>
                <w:bdr w:val="none" w:sz="0" w:space="0" w:color="000000"/>
              </w:rPr>
            </w:pPr>
          </w:p>
        </w:tc>
      </w:tr>
    </w:tbl>
    <w:p w:rsidR="00F56AE2" w:rsidRPr="004275F6" w:rsidRDefault="00F56AE2" w:rsidP="00AD52FA">
      <w:pPr>
        <w:tabs>
          <w:tab w:val="right" w:pos="8306"/>
        </w:tabs>
        <w:spacing w:line="360" w:lineRule="auto"/>
        <w:rPr>
          <w:rFonts w:ascii="宋体" w:hAnsi="宋体"/>
          <w:sz w:val="24"/>
        </w:rPr>
      </w:pPr>
      <w:r w:rsidRPr="004275F6">
        <w:rPr>
          <w:rFonts w:ascii="宋体" w:hAnsi="宋体" w:hint="eastAsia"/>
          <w:sz w:val="24"/>
        </w:rPr>
        <w:t>请发往：</w:t>
      </w:r>
      <w:r w:rsidRPr="00AD52FA">
        <w:rPr>
          <w:rFonts w:ascii="宋体" w:hAnsi="宋体" w:hint="eastAsia"/>
          <w:sz w:val="24"/>
        </w:rPr>
        <w:t>曹如波教授邮箱</w:t>
      </w:r>
      <w:r w:rsidRPr="00AD52FA">
        <w:rPr>
          <w:rFonts w:ascii="宋体" w:hAnsi="宋体"/>
          <w:sz w:val="24"/>
        </w:rPr>
        <w:t>caorb78@163.com</w:t>
      </w:r>
      <w:r>
        <w:rPr>
          <w:rFonts w:ascii="宋体" w:hAnsi="宋体"/>
          <w:sz w:val="24"/>
        </w:rPr>
        <w:t xml:space="preserve">  </w:t>
      </w:r>
      <w:r w:rsidRPr="004275F6">
        <w:rPr>
          <w:rFonts w:ascii="宋体" w:hAnsi="宋体" w:hint="eastAsia"/>
          <w:sz w:val="24"/>
        </w:rPr>
        <w:t>电话</w:t>
      </w:r>
      <w:r w:rsidRPr="004275F6">
        <w:rPr>
          <w:rFonts w:ascii="宋体" w:hAnsi="宋体"/>
          <w:sz w:val="24"/>
        </w:rPr>
        <w:t xml:space="preserve">86 13986206163  </w:t>
      </w:r>
      <w:r w:rsidRPr="004275F6">
        <w:rPr>
          <w:rFonts w:ascii="宋体" w:hAnsi="宋体" w:hint="eastAsia"/>
          <w:sz w:val="24"/>
        </w:rPr>
        <w:t>微信</w:t>
      </w:r>
      <w:r w:rsidRPr="004275F6">
        <w:rPr>
          <w:rFonts w:ascii="宋体" w:hAnsi="宋体"/>
          <w:sz w:val="24"/>
        </w:rPr>
        <w:t>bobby-2009</w:t>
      </w:r>
    </w:p>
    <w:p w:rsidR="00F56AE2" w:rsidRDefault="00F56AE2" w:rsidP="00AD52FA">
      <w:pPr>
        <w:spacing w:line="360" w:lineRule="auto"/>
        <w:rPr>
          <w:rFonts w:ascii="宋体"/>
          <w:sz w:val="24"/>
        </w:rPr>
      </w:pPr>
      <w:r w:rsidRPr="00AD52FA">
        <w:rPr>
          <w:rFonts w:ascii="宋体" w:hAnsi="宋体" w:hint="eastAsia"/>
          <w:sz w:val="24"/>
        </w:rPr>
        <w:t>收费负责人：金红林</w:t>
      </w:r>
      <w:r w:rsidRPr="00AD52FA">
        <w:rPr>
          <w:rFonts w:ascii="宋体" w:hAnsi="宋体"/>
          <w:sz w:val="24"/>
        </w:rPr>
        <w:t xml:space="preserve">  </w:t>
      </w:r>
      <w:r w:rsidRPr="00AD52FA">
        <w:rPr>
          <w:rFonts w:ascii="宋体" w:hAnsi="宋体" w:hint="eastAsia"/>
          <w:sz w:val="24"/>
        </w:rPr>
        <w:t>电话</w:t>
      </w:r>
      <w:r>
        <w:rPr>
          <w:rFonts w:ascii="宋体" w:hAnsi="宋体"/>
          <w:sz w:val="24"/>
        </w:rPr>
        <w:t xml:space="preserve">86 </w:t>
      </w:r>
      <w:r w:rsidRPr="00AD52FA">
        <w:rPr>
          <w:rFonts w:ascii="宋体" w:hAnsi="宋体"/>
          <w:sz w:val="24"/>
        </w:rPr>
        <w:t>13212793918</w:t>
      </w:r>
      <w:r>
        <w:rPr>
          <w:rFonts w:ascii="宋体" w:hAnsi="宋体"/>
          <w:sz w:val="24"/>
        </w:rPr>
        <w:t xml:space="preserve">  </w:t>
      </w:r>
      <w:r w:rsidRPr="00AD52FA">
        <w:rPr>
          <w:rFonts w:ascii="宋体" w:hAnsi="宋体" w:hint="eastAsia"/>
          <w:sz w:val="24"/>
        </w:rPr>
        <w:t>邮箱</w:t>
      </w:r>
      <w:r w:rsidRPr="00AD52FA">
        <w:rPr>
          <w:rFonts w:ascii="宋体" w:hAnsi="宋体"/>
          <w:sz w:val="24"/>
        </w:rPr>
        <w:t xml:space="preserve">jin@hust.edu.cn  </w:t>
      </w:r>
      <w:r w:rsidRPr="00AD52FA">
        <w:rPr>
          <w:rFonts w:ascii="宋体" w:hAnsi="宋体" w:hint="eastAsia"/>
          <w:sz w:val="24"/>
        </w:rPr>
        <w:t>微信</w:t>
      </w:r>
      <w:r w:rsidRPr="00AD52FA">
        <w:rPr>
          <w:rFonts w:ascii="宋体" w:hAnsi="宋体"/>
          <w:sz w:val="24"/>
        </w:rPr>
        <w:t>13212793918</w:t>
      </w:r>
    </w:p>
    <w:p w:rsidR="00F56AE2" w:rsidRDefault="00F56AE2" w:rsidP="00AD52FA">
      <w:pPr>
        <w:spacing w:line="360" w:lineRule="auto"/>
        <w:rPr>
          <w:rFonts w:ascii="宋体"/>
          <w:sz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362.9pt;margin-top:17.9pt;width:91.5pt;height:96.3pt;z-index:251658240">
            <v:imagedata r:id="rId7" o:title=""/>
          </v:shape>
        </w:pict>
      </w:r>
      <w:r>
        <w:rPr>
          <w:rFonts w:ascii="宋体" w:hAnsi="宋体"/>
          <w:sz w:val="24"/>
        </w:rPr>
        <w:t>1.</w:t>
      </w:r>
      <w:r>
        <w:rPr>
          <w:rFonts w:ascii="宋体" w:hAnsi="宋体" w:hint="eastAsia"/>
          <w:sz w:val="24"/>
        </w:rPr>
        <w:t>银行转账：开户名称：湖北省医学生物免疫学会</w:t>
      </w:r>
      <w:r>
        <w:rPr>
          <w:rFonts w:ascii="宋体" w:hAnsi="宋体"/>
          <w:sz w:val="24"/>
        </w:rPr>
        <w:t xml:space="preserve">   </w:t>
      </w:r>
      <w:r>
        <w:rPr>
          <w:rFonts w:ascii="宋体" w:hAnsi="宋体" w:hint="eastAsia"/>
          <w:sz w:val="24"/>
        </w:rPr>
        <w:t>账号：</w:t>
      </w:r>
      <w:r>
        <w:rPr>
          <w:rFonts w:ascii="宋体" w:hAnsi="宋体"/>
          <w:sz w:val="24"/>
        </w:rPr>
        <w:t>11016099334000</w:t>
      </w:r>
    </w:p>
    <w:p w:rsidR="00F56AE2" w:rsidRDefault="00F56AE2" w:rsidP="003D37F3">
      <w:pPr>
        <w:spacing w:line="360" w:lineRule="auto"/>
        <w:ind w:firstLineChars="600" w:firstLine="31680"/>
        <w:rPr>
          <w:rFonts w:ascii="宋体"/>
          <w:sz w:val="24"/>
        </w:rPr>
      </w:pPr>
      <w:r>
        <w:rPr>
          <w:rFonts w:ascii="宋体" w:hAnsi="宋体" w:hint="eastAsia"/>
          <w:sz w:val="24"/>
        </w:rPr>
        <w:t>开户银行：平安银行股份有限公司武汉发展支行</w:t>
      </w:r>
    </w:p>
    <w:p w:rsidR="00F56AE2" w:rsidRDefault="00F56AE2" w:rsidP="00AD52FA">
      <w:pPr>
        <w:spacing w:line="360" w:lineRule="auto"/>
        <w:rPr>
          <w:rFonts w:ascii="宋体"/>
          <w:sz w:val="24"/>
        </w:rPr>
      </w:pPr>
      <w:r>
        <w:rPr>
          <w:rFonts w:ascii="宋体" w:hAnsi="宋体"/>
          <w:sz w:val="24"/>
        </w:rPr>
        <w:t>2.</w:t>
      </w:r>
      <w:r>
        <w:rPr>
          <w:rFonts w:ascii="宋体" w:hAnsi="宋体" w:hint="eastAsia"/>
          <w:sz w:val="24"/>
        </w:rPr>
        <w:t>微信支付：扫描湖北省医学生物免疫学会的二维码支付</w:t>
      </w:r>
    </w:p>
    <w:p w:rsidR="00F56AE2" w:rsidRDefault="00F56AE2" w:rsidP="003D37F3">
      <w:pPr>
        <w:spacing w:line="240" w:lineRule="exact"/>
        <w:ind w:firstLineChars="600" w:firstLine="31680"/>
        <w:rPr>
          <w:rFonts w:ascii="宋体"/>
          <w:sz w:val="24"/>
        </w:rPr>
      </w:pPr>
    </w:p>
    <w:p w:rsidR="00F56AE2" w:rsidRPr="00AD52FA" w:rsidRDefault="00F56AE2" w:rsidP="00AD52FA">
      <w:pPr>
        <w:spacing w:line="360" w:lineRule="auto"/>
        <w:rPr>
          <w:sz w:val="24"/>
        </w:rPr>
      </w:pPr>
      <w:r>
        <w:rPr>
          <w:rFonts w:ascii="宋体" w:hAnsi="宋体" w:hint="eastAsia"/>
          <w:sz w:val="24"/>
        </w:rPr>
        <w:t>汇款时请注明“第四届年会注册费”、姓名及单位。</w:t>
      </w:r>
    </w:p>
    <w:sectPr w:rsidR="00F56AE2" w:rsidRPr="00AD52FA" w:rsidSect="001C1213">
      <w:headerReference w:type="default" r:id="rId8"/>
      <w:footerReference w:type="even" r:id="rId9"/>
      <w:pgSz w:w="11906" w:h="16838" w:code="9"/>
      <w:pgMar w:top="1247" w:right="1247" w:bottom="1247" w:left="1247" w:header="567" w:footer="1021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6AE2" w:rsidRDefault="00F56AE2">
      <w:r>
        <w:separator/>
      </w:r>
    </w:p>
  </w:endnote>
  <w:endnote w:type="continuationSeparator" w:id="0">
    <w:p w:rsidR="00F56AE2" w:rsidRDefault="00F56A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6AE2" w:rsidRDefault="00F56AE2" w:rsidP="007E5F4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56AE2" w:rsidRDefault="00F56AE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6AE2" w:rsidRDefault="00F56AE2">
      <w:r>
        <w:separator/>
      </w:r>
    </w:p>
  </w:footnote>
  <w:footnote w:type="continuationSeparator" w:id="0">
    <w:p w:rsidR="00F56AE2" w:rsidRDefault="00F56A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6AE2" w:rsidRPr="00647EA1" w:rsidRDefault="00F56AE2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71.75pt;height:60pt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F34666"/>
    <w:multiLevelType w:val="hybridMultilevel"/>
    <w:tmpl w:val="7592CD20"/>
    <w:lvl w:ilvl="0" w:tplc="32C041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1">
    <w:nsid w:val="7C080064"/>
    <w:multiLevelType w:val="hybridMultilevel"/>
    <w:tmpl w:val="918C2A8A"/>
    <w:lvl w:ilvl="0" w:tplc="55D2BD58">
      <w:start w:val="1"/>
      <w:numFmt w:val="upperLetter"/>
      <w:lvlText w:val="%1．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5844"/>
    <w:rsid w:val="00001060"/>
    <w:rsid w:val="00002F3C"/>
    <w:rsid w:val="00004F0E"/>
    <w:rsid w:val="00006EB3"/>
    <w:rsid w:val="0001392D"/>
    <w:rsid w:val="0002001A"/>
    <w:rsid w:val="000216FC"/>
    <w:rsid w:val="00022D37"/>
    <w:rsid w:val="00025940"/>
    <w:rsid w:val="00025977"/>
    <w:rsid w:val="00025A4C"/>
    <w:rsid w:val="0002606C"/>
    <w:rsid w:val="00032627"/>
    <w:rsid w:val="00032C64"/>
    <w:rsid w:val="0004227E"/>
    <w:rsid w:val="000429A1"/>
    <w:rsid w:val="00050491"/>
    <w:rsid w:val="00052AE9"/>
    <w:rsid w:val="0005366A"/>
    <w:rsid w:val="000639E0"/>
    <w:rsid w:val="00065531"/>
    <w:rsid w:val="00065C41"/>
    <w:rsid w:val="0006616A"/>
    <w:rsid w:val="0006662E"/>
    <w:rsid w:val="000677E0"/>
    <w:rsid w:val="00077A8E"/>
    <w:rsid w:val="00080F85"/>
    <w:rsid w:val="00081338"/>
    <w:rsid w:val="0009765F"/>
    <w:rsid w:val="000A0163"/>
    <w:rsid w:val="000A112D"/>
    <w:rsid w:val="000A181E"/>
    <w:rsid w:val="000A48A8"/>
    <w:rsid w:val="000B0ED1"/>
    <w:rsid w:val="000B3CD4"/>
    <w:rsid w:val="000C3007"/>
    <w:rsid w:val="000C3FEC"/>
    <w:rsid w:val="000D1334"/>
    <w:rsid w:val="000D45E9"/>
    <w:rsid w:val="000D5042"/>
    <w:rsid w:val="000D647C"/>
    <w:rsid w:val="000E215A"/>
    <w:rsid w:val="000E36C2"/>
    <w:rsid w:val="000F0376"/>
    <w:rsid w:val="000F073E"/>
    <w:rsid w:val="00113B7D"/>
    <w:rsid w:val="001200DD"/>
    <w:rsid w:val="001217B9"/>
    <w:rsid w:val="00121DC3"/>
    <w:rsid w:val="00125CAB"/>
    <w:rsid w:val="001306A1"/>
    <w:rsid w:val="00134012"/>
    <w:rsid w:val="00135787"/>
    <w:rsid w:val="00142232"/>
    <w:rsid w:val="00144FAA"/>
    <w:rsid w:val="0014762E"/>
    <w:rsid w:val="00147D5C"/>
    <w:rsid w:val="0015338F"/>
    <w:rsid w:val="00155A85"/>
    <w:rsid w:val="0015727B"/>
    <w:rsid w:val="00157F30"/>
    <w:rsid w:val="00162D74"/>
    <w:rsid w:val="00163B88"/>
    <w:rsid w:val="00167353"/>
    <w:rsid w:val="00170F48"/>
    <w:rsid w:val="00172379"/>
    <w:rsid w:val="0017263D"/>
    <w:rsid w:val="00177D90"/>
    <w:rsid w:val="00183ABF"/>
    <w:rsid w:val="00187742"/>
    <w:rsid w:val="00191E7F"/>
    <w:rsid w:val="001A04E7"/>
    <w:rsid w:val="001A2FA0"/>
    <w:rsid w:val="001B198E"/>
    <w:rsid w:val="001B1FCC"/>
    <w:rsid w:val="001B58CE"/>
    <w:rsid w:val="001C1213"/>
    <w:rsid w:val="001C32AE"/>
    <w:rsid w:val="001C63EC"/>
    <w:rsid w:val="001D0FAA"/>
    <w:rsid w:val="001D27E8"/>
    <w:rsid w:val="001E087D"/>
    <w:rsid w:val="001E4368"/>
    <w:rsid w:val="001F0672"/>
    <w:rsid w:val="001F1D39"/>
    <w:rsid w:val="001F57E0"/>
    <w:rsid w:val="001F5D6F"/>
    <w:rsid w:val="00201046"/>
    <w:rsid w:val="002055D6"/>
    <w:rsid w:val="00207D5E"/>
    <w:rsid w:val="00207DC1"/>
    <w:rsid w:val="00216814"/>
    <w:rsid w:val="00225757"/>
    <w:rsid w:val="00230425"/>
    <w:rsid w:val="00230ABC"/>
    <w:rsid w:val="002320E8"/>
    <w:rsid w:val="00233E24"/>
    <w:rsid w:val="002357E4"/>
    <w:rsid w:val="002359AD"/>
    <w:rsid w:val="00237C6F"/>
    <w:rsid w:val="00241075"/>
    <w:rsid w:val="00244811"/>
    <w:rsid w:val="00247A8A"/>
    <w:rsid w:val="00252F19"/>
    <w:rsid w:val="00253A64"/>
    <w:rsid w:val="0026478F"/>
    <w:rsid w:val="00267980"/>
    <w:rsid w:val="00271959"/>
    <w:rsid w:val="0027272D"/>
    <w:rsid w:val="0027385D"/>
    <w:rsid w:val="00274723"/>
    <w:rsid w:val="00274B2A"/>
    <w:rsid w:val="00274C72"/>
    <w:rsid w:val="00275C42"/>
    <w:rsid w:val="00281820"/>
    <w:rsid w:val="00284BC4"/>
    <w:rsid w:val="00285CF7"/>
    <w:rsid w:val="00291BCF"/>
    <w:rsid w:val="00293839"/>
    <w:rsid w:val="00294781"/>
    <w:rsid w:val="002B300F"/>
    <w:rsid w:val="002B352E"/>
    <w:rsid w:val="002B5C62"/>
    <w:rsid w:val="002B6A7F"/>
    <w:rsid w:val="002B7147"/>
    <w:rsid w:val="002C1E09"/>
    <w:rsid w:val="002D39A1"/>
    <w:rsid w:val="002D53F2"/>
    <w:rsid w:val="002D5A11"/>
    <w:rsid w:val="002E081C"/>
    <w:rsid w:val="002E0C0E"/>
    <w:rsid w:val="002E0E22"/>
    <w:rsid w:val="002E1A34"/>
    <w:rsid w:val="002E25F6"/>
    <w:rsid w:val="002E5188"/>
    <w:rsid w:val="002E5FF9"/>
    <w:rsid w:val="002E7757"/>
    <w:rsid w:val="002F0EA1"/>
    <w:rsid w:val="002F2B4C"/>
    <w:rsid w:val="002F76BF"/>
    <w:rsid w:val="002F7963"/>
    <w:rsid w:val="00300149"/>
    <w:rsid w:val="0030187F"/>
    <w:rsid w:val="003056EB"/>
    <w:rsid w:val="0031073D"/>
    <w:rsid w:val="00314F91"/>
    <w:rsid w:val="0031654C"/>
    <w:rsid w:val="00316C3C"/>
    <w:rsid w:val="00321A2D"/>
    <w:rsid w:val="00322107"/>
    <w:rsid w:val="00323F9D"/>
    <w:rsid w:val="00325F98"/>
    <w:rsid w:val="003346BF"/>
    <w:rsid w:val="00334C2A"/>
    <w:rsid w:val="003534B0"/>
    <w:rsid w:val="003572A0"/>
    <w:rsid w:val="003662DB"/>
    <w:rsid w:val="0036689F"/>
    <w:rsid w:val="00371E63"/>
    <w:rsid w:val="00372198"/>
    <w:rsid w:val="00372E73"/>
    <w:rsid w:val="0037578F"/>
    <w:rsid w:val="00381A29"/>
    <w:rsid w:val="003820C6"/>
    <w:rsid w:val="00391794"/>
    <w:rsid w:val="00391D21"/>
    <w:rsid w:val="003A3227"/>
    <w:rsid w:val="003A6ABF"/>
    <w:rsid w:val="003B0E53"/>
    <w:rsid w:val="003B1D28"/>
    <w:rsid w:val="003B63D2"/>
    <w:rsid w:val="003B681D"/>
    <w:rsid w:val="003D0894"/>
    <w:rsid w:val="003D37C4"/>
    <w:rsid w:val="003D37F3"/>
    <w:rsid w:val="003D3E7F"/>
    <w:rsid w:val="003D4D23"/>
    <w:rsid w:val="003E2E27"/>
    <w:rsid w:val="003E4758"/>
    <w:rsid w:val="003E5892"/>
    <w:rsid w:val="003E6778"/>
    <w:rsid w:val="003E7626"/>
    <w:rsid w:val="003E7EFC"/>
    <w:rsid w:val="003F16A7"/>
    <w:rsid w:val="003F1C0E"/>
    <w:rsid w:val="003F27A6"/>
    <w:rsid w:val="003F2ECB"/>
    <w:rsid w:val="003F6BB9"/>
    <w:rsid w:val="004001BE"/>
    <w:rsid w:val="00400B7A"/>
    <w:rsid w:val="00402A16"/>
    <w:rsid w:val="004038CC"/>
    <w:rsid w:val="00403F03"/>
    <w:rsid w:val="00417884"/>
    <w:rsid w:val="00423653"/>
    <w:rsid w:val="00424DF5"/>
    <w:rsid w:val="004252BF"/>
    <w:rsid w:val="00425CFC"/>
    <w:rsid w:val="004275F6"/>
    <w:rsid w:val="00430B56"/>
    <w:rsid w:val="00432D69"/>
    <w:rsid w:val="00440D71"/>
    <w:rsid w:val="0044159B"/>
    <w:rsid w:val="00443BE4"/>
    <w:rsid w:val="004452C7"/>
    <w:rsid w:val="004470B1"/>
    <w:rsid w:val="004506B1"/>
    <w:rsid w:val="00453221"/>
    <w:rsid w:val="004543DA"/>
    <w:rsid w:val="004559D9"/>
    <w:rsid w:val="004626CB"/>
    <w:rsid w:val="00463AAC"/>
    <w:rsid w:val="00464BA3"/>
    <w:rsid w:val="00473F0D"/>
    <w:rsid w:val="0048639F"/>
    <w:rsid w:val="00491565"/>
    <w:rsid w:val="0049323D"/>
    <w:rsid w:val="004A1FAE"/>
    <w:rsid w:val="004A221F"/>
    <w:rsid w:val="004A3C60"/>
    <w:rsid w:val="004A5EE7"/>
    <w:rsid w:val="004A701D"/>
    <w:rsid w:val="004A713C"/>
    <w:rsid w:val="004B10AA"/>
    <w:rsid w:val="004B1FB4"/>
    <w:rsid w:val="004B603B"/>
    <w:rsid w:val="004B6E21"/>
    <w:rsid w:val="004C105B"/>
    <w:rsid w:val="004C24FC"/>
    <w:rsid w:val="004C4B26"/>
    <w:rsid w:val="004C5D3D"/>
    <w:rsid w:val="004C6A3C"/>
    <w:rsid w:val="004D0AB4"/>
    <w:rsid w:val="004D2D2F"/>
    <w:rsid w:val="004D7EC0"/>
    <w:rsid w:val="004E2073"/>
    <w:rsid w:val="004E401D"/>
    <w:rsid w:val="004E547E"/>
    <w:rsid w:val="004E6509"/>
    <w:rsid w:val="004F0F19"/>
    <w:rsid w:val="004F1654"/>
    <w:rsid w:val="004F2C1B"/>
    <w:rsid w:val="004F6AD3"/>
    <w:rsid w:val="0050013B"/>
    <w:rsid w:val="005044AD"/>
    <w:rsid w:val="00506EE8"/>
    <w:rsid w:val="00507817"/>
    <w:rsid w:val="00507ED5"/>
    <w:rsid w:val="00511576"/>
    <w:rsid w:val="00512270"/>
    <w:rsid w:val="00513D97"/>
    <w:rsid w:val="00514F21"/>
    <w:rsid w:val="005150B8"/>
    <w:rsid w:val="00520883"/>
    <w:rsid w:val="0052446B"/>
    <w:rsid w:val="0052514D"/>
    <w:rsid w:val="00530A62"/>
    <w:rsid w:val="005328BE"/>
    <w:rsid w:val="0053296D"/>
    <w:rsid w:val="0053341B"/>
    <w:rsid w:val="0053422D"/>
    <w:rsid w:val="00534A1D"/>
    <w:rsid w:val="00535F92"/>
    <w:rsid w:val="00536FA8"/>
    <w:rsid w:val="0053778E"/>
    <w:rsid w:val="0054422B"/>
    <w:rsid w:val="0054760E"/>
    <w:rsid w:val="005532DD"/>
    <w:rsid w:val="0055384A"/>
    <w:rsid w:val="005573EF"/>
    <w:rsid w:val="005612A8"/>
    <w:rsid w:val="00570CDF"/>
    <w:rsid w:val="00576F2C"/>
    <w:rsid w:val="0057798A"/>
    <w:rsid w:val="00581823"/>
    <w:rsid w:val="00583C1D"/>
    <w:rsid w:val="00586FB8"/>
    <w:rsid w:val="00587316"/>
    <w:rsid w:val="00593B10"/>
    <w:rsid w:val="005955BF"/>
    <w:rsid w:val="00597248"/>
    <w:rsid w:val="005A2E2C"/>
    <w:rsid w:val="005A5E22"/>
    <w:rsid w:val="005B154E"/>
    <w:rsid w:val="005B2C61"/>
    <w:rsid w:val="005B5F60"/>
    <w:rsid w:val="005B63C1"/>
    <w:rsid w:val="005C29D6"/>
    <w:rsid w:val="005C3CDD"/>
    <w:rsid w:val="005C51EA"/>
    <w:rsid w:val="005C52E5"/>
    <w:rsid w:val="005D02DA"/>
    <w:rsid w:val="005D0F11"/>
    <w:rsid w:val="005D24ED"/>
    <w:rsid w:val="005E1BCB"/>
    <w:rsid w:val="005E6C6A"/>
    <w:rsid w:val="005F3186"/>
    <w:rsid w:val="005F39C7"/>
    <w:rsid w:val="005F3BC8"/>
    <w:rsid w:val="005F6104"/>
    <w:rsid w:val="0060125F"/>
    <w:rsid w:val="00605AC1"/>
    <w:rsid w:val="006151A6"/>
    <w:rsid w:val="00616037"/>
    <w:rsid w:val="0062148D"/>
    <w:rsid w:val="006230FF"/>
    <w:rsid w:val="00625BD1"/>
    <w:rsid w:val="0063578F"/>
    <w:rsid w:val="00640A38"/>
    <w:rsid w:val="00641ED4"/>
    <w:rsid w:val="00642268"/>
    <w:rsid w:val="0064229B"/>
    <w:rsid w:val="0064279F"/>
    <w:rsid w:val="0064342E"/>
    <w:rsid w:val="006446B8"/>
    <w:rsid w:val="00647EA1"/>
    <w:rsid w:val="00657D66"/>
    <w:rsid w:val="00661B58"/>
    <w:rsid w:val="00662F12"/>
    <w:rsid w:val="00664258"/>
    <w:rsid w:val="00665604"/>
    <w:rsid w:val="006668C3"/>
    <w:rsid w:val="00672AAF"/>
    <w:rsid w:val="006769BC"/>
    <w:rsid w:val="00677259"/>
    <w:rsid w:val="00681F3D"/>
    <w:rsid w:val="00683358"/>
    <w:rsid w:val="006869C6"/>
    <w:rsid w:val="00690C6F"/>
    <w:rsid w:val="00694177"/>
    <w:rsid w:val="006947A2"/>
    <w:rsid w:val="00694922"/>
    <w:rsid w:val="006953FA"/>
    <w:rsid w:val="0069699D"/>
    <w:rsid w:val="006972F1"/>
    <w:rsid w:val="006A0BE5"/>
    <w:rsid w:val="006A22E8"/>
    <w:rsid w:val="006A3613"/>
    <w:rsid w:val="006A3DF3"/>
    <w:rsid w:val="006A46A6"/>
    <w:rsid w:val="006A7CA6"/>
    <w:rsid w:val="006A7DA4"/>
    <w:rsid w:val="006B13D8"/>
    <w:rsid w:val="006B3436"/>
    <w:rsid w:val="006B50B9"/>
    <w:rsid w:val="006C0B95"/>
    <w:rsid w:val="006C3FEC"/>
    <w:rsid w:val="006C4471"/>
    <w:rsid w:val="006C7003"/>
    <w:rsid w:val="006D2940"/>
    <w:rsid w:val="006D56B5"/>
    <w:rsid w:val="006D5BBC"/>
    <w:rsid w:val="006D5C95"/>
    <w:rsid w:val="006E1738"/>
    <w:rsid w:val="006E522A"/>
    <w:rsid w:val="006E6F3C"/>
    <w:rsid w:val="006F3505"/>
    <w:rsid w:val="007001A2"/>
    <w:rsid w:val="00701510"/>
    <w:rsid w:val="007035F0"/>
    <w:rsid w:val="00705E85"/>
    <w:rsid w:val="00707D20"/>
    <w:rsid w:val="00712950"/>
    <w:rsid w:val="0071332E"/>
    <w:rsid w:val="00714B75"/>
    <w:rsid w:val="00715551"/>
    <w:rsid w:val="00720421"/>
    <w:rsid w:val="00720A4B"/>
    <w:rsid w:val="00723300"/>
    <w:rsid w:val="00726018"/>
    <w:rsid w:val="00735D00"/>
    <w:rsid w:val="00736F61"/>
    <w:rsid w:val="00740E5F"/>
    <w:rsid w:val="00745D66"/>
    <w:rsid w:val="00746BF2"/>
    <w:rsid w:val="00747292"/>
    <w:rsid w:val="00751F5C"/>
    <w:rsid w:val="007537A5"/>
    <w:rsid w:val="00756415"/>
    <w:rsid w:val="00762088"/>
    <w:rsid w:val="0076682E"/>
    <w:rsid w:val="00767A36"/>
    <w:rsid w:val="00773A6E"/>
    <w:rsid w:val="0077586D"/>
    <w:rsid w:val="00777D6E"/>
    <w:rsid w:val="007814BC"/>
    <w:rsid w:val="00782189"/>
    <w:rsid w:val="00784998"/>
    <w:rsid w:val="00786590"/>
    <w:rsid w:val="00791A3D"/>
    <w:rsid w:val="00792099"/>
    <w:rsid w:val="007928A8"/>
    <w:rsid w:val="00796DED"/>
    <w:rsid w:val="007A12A3"/>
    <w:rsid w:val="007B26FB"/>
    <w:rsid w:val="007B33B4"/>
    <w:rsid w:val="007B3800"/>
    <w:rsid w:val="007B5173"/>
    <w:rsid w:val="007B56F1"/>
    <w:rsid w:val="007C023E"/>
    <w:rsid w:val="007C2E06"/>
    <w:rsid w:val="007C3C05"/>
    <w:rsid w:val="007C43EA"/>
    <w:rsid w:val="007C54FB"/>
    <w:rsid w:val="007C5587"/>
    <w:rsid w:val="007C58E4"/>
    <w:rsid w:val="007D3E65"/>
    <w:rsid w:val="007D5796"/>
    <w:rsid w:val="007E1470"/>
    <w:rsid w:val="007E2095"/>
    <w:rsid w:val="007E5286"/>
    <w:rsid w:val="007E5F42"/>
    <w:rsid w:val="007E774D"/>
    <w:rsid w:val="007F250A"/>
    <w:rsid w:val="007F64B8"/>
    <w:rsid w:val="007F6E60"/>
    <w:rsid w:val="008137A7"/>
    <w:rsid w:val="008209E4"/>
    <w:rsid w:val="00822EA6"/>
    <w:rsid w:val="0082372A"/>
    <w:rsid w:val="00823A41"/>
    <w:rsid w:val="00823CB7"/>
    <w:rsid w:val="00826744"/>
    <w:rsid w:val="00826841"/>
    <w:rsid w:val="0083324B"/>
    <w:rsid w:val="008358A1"/>
    <w:rsid w:val="0083666E"/>
    <w:rsid w:val="00836B81"/>
    <w:rsid w:val="0084151E"/>
    <w:rsid w:val="00842BB3"/>
    <w:rsid w:val="008450D4"/>
    <w:rsid w:val="00845844"/>
    <w:rsid w:val="00847173"/>
    <w:rsid w:val="008518D4"/>
    <w:rsid w:val="00855DB4"/>
    <w:rsid w:val="008574BD"/>
    <w:rsid w:val="008602AF"/>
    <w:rsid w:val="0086128A"/>
    <w:rsid w:val="008625A0"/>
    <w:rsid w:val="00865D1F"/>
    <w:rsid w:val="0086616C"/>
    <w:rsid w:val="008661C2"/>
    <w:rsid w:val="008733FB"/>
    <w:rsid w:val="00877FB0"/>
    <w:rsid w:val="008818EB"/>
    <w:rsid w:val="008823A6"/>
    <w:rsid w:val="00883034"/>
    <w:rsid w:val="0088331B"/>
    <w:rsid w:val="008838BF"/>
    <w:rsid w:val="00883B5B"/>
    <w:rsid w:val="00885982"/>
    <w:rsid w:val="00890339"/>
    <w:rsid w:val="008918E3"/>
    <w:rsid w:val="008960B0"/>
    <w:rsid w:val="008A15B0"/>
    <w:rsid w:val="008A3826"/>
    <w:rsid w:val="008A3980"/>
    <w:rsid w:val="008B5CAA"/>
    <w:rsid w:val="008C291C"/>
    <w:rsid w:val="008D4341"/>
    <w:rsid w:val="008D5F6A"/>
    <w:rsid w:val="008D7B57"/>
    <w:rsid w:val="008E3715"/>
    <w:rsid w:val="008E435C"/>
    <w:rsid w:val="008E6252"/>
    <w:rsid w:val="008E63D5"/>
    <w:rsid w:val="008F76FC"/>
    <w:rsid w:val="00900718"/>
    <w:rsid w:val="00912433"/>
    <w:rsid w:val="009137F2"/>
    <w:rsid w:val="00914752"/>
    <w:rsid w:val="00916975"/>
    <w:rsid w:val="00921E23"/>
    <w:rsid w:val="00922897"/>
    <w:rsid w:val="0092323B"/>
    <w:rsid w:val="00925F84"/>
    <w:rsid w:val="00931A9C"/>
    <w:rsid w:val="00932645"/>
    <w:rsid w:val="00933593"/>
    <w:rsid w:val="00935D87"/>
    <w:rsid w:val="009404D2"/>
    <w:rsid w:val="0095158F"/>
    <w:rsid w:val="00952913"/>
    <w:rsid w:val="0095451E"/>
    <w:rsid w:val="00962A5D"/>
    <w:rsid w:val="00962FE5"/>
    <w:rsid w:val="0096544A"/>
    <w:rsid w:val="009657E7"/>
    <w:rsid w:val="009662D4"/>
    <w:rsid w:val="00967E9F"/>
    <w:rsid w:val="00967EB4"/>
    <w:rsid w:val="009702FC"/>
    <w:rsid w:val="00971A24"/>
    <w:rsid w:val="009749DF"/>
    <w:rsid w:val="00976E37"/>
    <w:rsid w:val="00981764"/>
    <w:rsid w:val="00991066"/>
    <w:rsid w:val="00994496"/>
    <w:rsid w:val="009A0CC5"/>
    <w:rsid w:val="009A4D62"/>
    <w:rsid w:val="009A58B0"/>
    <w:rsid w:val="009A60F8"/>
    <w:rsid w:val="009B0250"/>
    <w:rsid w:val="009B0B1A"/>
    <w:rsid w:val="009B1710"/>
    <w:rsid w:val="009B21B2"/>
    <w:rsid w:val="009B2720"/>
    <w:rsid w:val="009B4B35"/>
    <w:rsid w:val="009C05DE"/>
    <w:rsid w:val="009C17EC"/>
    <w:rsid w:val="009C3FD8"/>
    <w:rsid w:val="009D30E9"/>
    <w:rsid w:val="009D5AC2"/>
    <w:rsid w:val="009D61FC"/>
    <w:rsid w:val="009E0D7A"/>
    <w:rsid w:val="009E13FF"/>
    <w:rsid w:val="009E22DC"/>
    <w:rsid w:val="009E32A0"/>
    <w:rsid w:val="009E3E0D"/>
    <w:rsid w:val="009E443A"/>
    <w:rsid w:val="009E774B"/>
    <w:rsid w:val="009F0DA6"/>
    <w:rsid w:val="009F2859"/>
    <w:rsid w:val="009F332A"/>
    <w:rsid w:val="009F6999"/>
    <w:rsid w:val="009F6B8A"/>
    <w:rsid w:val="00A013BB"/>
    <w:rsid w:val="00A031B2"/>
    <w:rsid w:val="00A03E61"/>
    <w:rsid w:val="00A06896"/>
    <w:rsid w:val="00A07B37"/>
    <w:rsid w:val="00A164F1"/>
    <w:rsid w:val="00A20FA0"/>
    <w:rsid w:val="00A23CA4"/>
    <w:rsid w:val="00A25799"/>
    <w:rsid w:val="00A318F5"/>
    <w:rsid w:val="00A34AE0"/>
    <w:rsid w:val="00A379B3"/>
    <w:rsid w:val="00A4440C"/>
    <w:rsid w:val="00A46EFB"/>
    <w:rsid w:val="00A47C00"/>
    <w:rsid w:val="00A51470"/>
    <w:rsid w:val="00A53706"/>
    <w:rsid w:val="00A65F15"/>
    <w:rsid w:val="00A6724D"/>
    <w:rsid w:val="00A71579"/>
    <w:rsid w:val="00A71B5F"/>
    <w:rsid w:val="00A73B0D"/>
    <w:rsid w:val="00A75431"/>
    <w:rsid w:val="00A80E0D"/>
    <w:rsid w:val="00A8493D"/>
    <w:rsid w:val="00A95311"/>
    <w:rsid w:val="00AA54B3"/>
    <w:rsid w:val="00AA66B3"/>
    <w:rsid w:val="00AB4D99"/>
    <w:rsid w:val="00AB5279"/>
    <w:rsid w:val="00AC0BAC"/>
    <w:rsid w:val="00AC0DCC"/>
    <w:rsid w:val="00AC26C9"/>
    <w:rsid w:val="00AC3B71"/>
    <w:rsid w:val="00AC6EDF"/>
    <w:rsid w:val="00AD070D"/>
    <w:rsid w:val="00AD1465"/>
    <w:rsid w:val="00AD2E97"/>
    <w:rsid w:val="00AD4D20"/>
    <w:rsid w:val="00AD52FA"/>
    <w:rsid w:val="00AD5922"/>
    <w:rsid w:val="00AE05D2"/>
    <w:rsid w:val="00AE22F3"/>
    <w:rsid w:val="00AE259B"/>
    <w:rsid w:val="00AE407F"/>
    <w:rsid w:val="00AF436C"/>
    <w:rsid w:val="00B04DF5"/>
    <w:rsid w:val="00B12642"/>
    <w:rsid w:val="00B14130"/>
    <w:rsid w:val="00B229B5"/>
    <w:rsid w:val="00B23B4F"/>
    <w:rsid w:val="00B260C3"/>
    <w:rsid w:val="00B30589"/>
    <w:rsid w:val="00B43290"/>
    <w:rsid w:val="00B43D5F"/>
    <w:rsid w:val="00B462DC"/>
    <w:rsid w:val="00B46C2A"/>
    <w:rsid w:val="00B46D96"/>
    <w:rsid w:val="00B50191"/>
    <w:rsid w:val="00B53C69"/>
    <w:rsid w:val="00B53DAD"/>
    <w:rsid w:val="00B5735F"/>
    <w:rsid w:val="00B602E1"/>
    <w:rsid w:val="00B61E8F"/>
    <w:rsid w:val="00B65CD5"/>
    <w:rsid w:val="00B66945"/>
    <w:rsid w:val="00B66C21"/>
    <w:rsid w:val="00B704E7"/>
    <w:rsid w:val="00B71B56"/>
    <w:rsid w:val="00B7251C"/>
    <w:rsid w:val="00B72AC9"/>
    <w:rsid w:val="00B76846"/>
    <w:rsid w:val="00B7728F"/>
    <w:rsid w:val="00B946B1"/>
    <w:rsid w:val="00BA1C79"/>
    <w:rsid w:val="00BA3E78"/>
    <w:rsid w:val="00BA4177"/>
    <w:rsid w:val="00BB124B"/>
    <w:rsid w:val="00BB6980"/>
    <w:rsid w:val="00BC18F0"/>
    <w:rsid w:val="00BC43C0"/>
    <w:rsid w:val="00BC7617"/>
    <w:rsid w:val="00BD08B9"/>
    <w:rsid w:val="00BD2FA6"/>
    <w:rsid w:val="00BD3063"/>
    <w:rsid w:val="00BD32CB"/>
    <w:rsid w:val="00BD38C1"/>
    <w:rsid w:val="00BD7FB3"/>
    <w:rsid w:val="00BE0CF4"/>
    <w:rsid w:val="00BE1CBF"/>
    <w:rsid w:val="00BE5988"/>
    <w:rsid w:val="00BF2724"/>
    <w:rsid w:val="00BF7498"/>
    <w:rsid w:val="00C0442B"/>
    <w:rsid w:val="00C06271"/>
    <w:rsid w:val="00C06925"/>
    <w:rsid w:val="00C10517"/>
    <w:rsid w:val="00C11321"/>
    <w:rsid w:val="00C11D16"/>
    <w:rsid w:val="00C14AAB"/>
    <w:rsid w:val="00C150D6"/>
    <w:rsid w:val="00C15AF2"/>
    <w:rsid w:val="00C1796E"/>
    <w:rsid w:val="00C25DF4"/>
    <w:rsid w:val="00C26CC8"/>
    <w:rsid w:val="00C329FB"/>
    <w:rsid w:val="00C330A2"/>
    <w:rsid w:val="00C337B0"/>
    <w:rsid w:val="00C36510"/>
    <w:rsid w:val="00C36599"/>
    <w:rsid w:val="00C379C0"/>
    <w:rsid w:val="00C40295"/>
    <w:rsid w:val="00C419E8"/>
    <w:rsid w:val="00C433D0"/>
    <w:rsid w:val="00C44DAF"/>
    <w:rsid w:val="00C511DF"/>
    <w:rsid w:val="00C51A9C"/>
    <w:rsid w:val="00C52AA8"/>
    <w:rsid w:val="00C617CC"/>
    <w:rsid w:val="00C637F9"/>
    <w:rsid w:val="00C72920"/>
    <w:rsid w:val="00C766EE"/>
    <w:rsid w:val="00C77B6C"/>
    <w:rsid w:val="00C806A3"/>
    <w:rsid w:val="00C80DD4"/>
    <w:rsid w:val="00C82654"/>
    <w:rsid w:val="00C84F43"/>
    <w:rsid w:val="00C9418B"/>
    <w:rsid w:val="00CA5003"/>
    <w:rsid w:val="00CA6CF2"/>
    <w:rsid w:val="00CA77D3"/>
    <w:rsid w:val="00CB0962"/>
    <w:rsid w:val="00CB1BC1"/>
    <w:rsid w:val="00CB1D08"/>
    <w:rsid w:val="00CB37B8"/>
    <w:rsid w:val="00CB48D2"/>
    <w:rsid w:val="00CC60F6"/>
    <w:rsid w:val="00CD097E"/>
    <w:rsid w:val="00CD0F49"/>
    <w:rsid w:val="00CD232E"/>
    <w:rsid w:val="00CD2C5B"/>
    <w:rsid w:val="00CE064F"/>
    <w:rsid w:val="00CE071B"/>
    <w:rsid w:val="00CE0E40"/>
    <w:rsid w:val="00CE12A8"/>
    <w:rsid w:val="00CE23BA"/>
    <w:rsid w:val="00CF12E2"/>
    <w:rsid w:val="00CF17E1"/>
    <w:rsid w:val="00CF53D0"/>
    <w:rsid w:val="00D0308F"/>
    <w:rsid w:val="00D03F45"/>
    <w:rsid w:val="00D06620"/>
    <w:rsid w:val="00D115F9"/>
    <w:rsid w:val="00D13351"/>
    <w:rsid w:val="00D139DB"/>
    <w:rsid w:val="00D164B8"/>
    <w:rsid w:val="00D16C9E"/>
    <w:rsid w:val="00D207CB"/>
    <w:rsid w:val="00D220B2"/>
    <w:rsid w:val="00D252C7"/>
    <w:rsid w:val="00D25D08"/>
    <w:rsid w:val="00D26AFC"/>
    <w:rsid w:val="00D32BF8"/>
    <w:rsid w:val="00D36BE0"/>
    <w:rsid w:val="00D3740B"/>
    <w:rsid w:val="00D4137B"/>
    <w:rsid w:val="00D42B4D"/>
    <w:rsid w:val="00D45188"/>
    <w:rsid w:val="00D47517"/>
    <w:rsid w:val="00D52782"/>
    <w:rsid w:val="00D553A4"/>
    <w:rsid w:val="00D61F12"/>
    <w:rsid w:val="00D6203C"/>
    <w:rsid w:val="00D70FF6"/>
    <w:rsid w:val="00D834BE"/>
    <w:rsid w:val="00D92E5C"/>
    <w:rsid w:val="00D947A4"/>
    <w:rsid w:val="00D94B3E"/>
    <w:rsid w:val="00DA00BA"/>
    <w:rsid w:val="00DA18B6"/>
    <w:rsid w:val="00DA4A7B"/>
    <w:rsid w:val="00DB4713"/>
    <w:rsid w:val="00DC0225"/>
    <w:rsid w:val="00DC1EE5"/>
    <w:rsid w:val="00DC1FAF"/>
    <w:rsid w:val="00DC6744"/>
    <w:rsid w:val="00DC7239"/>
    <w:rsid w:val="00DC7810"/>
    <w:rsid w:val="00DD1F73"/>
    <w:rsid w:val="00DD3522"/>
    <w:rsid w:val="00DD697F"/>
    <w:rsid w:val="00DE0A3F"/>
    <w:rsid w:val="00DE0F63"/>
    <w:rsid w:val="00DF0520"/>
    <w:rsid w:val="00DF564A"/>
    <w:rsid w:val="00DF57C7"/>
    <w:rsid w:val="00DF6876"/>
    <w:rsid w:val="00E10C5A"/>
    <w:rsid w:val="00E11D15"/>
    <w:rsid w:val="00E135E0"/>
    <w:rsid w:val="00E205C9"/>
    <w:rsid w:val="00E24760"/>
    <w:rsid w:val="00E27EB3"/>
    <w:rsid w:val="00E30F1F"/>
    <w:rsid w:val="00E44C30"/>
    <w:rsid w:val="00E44C97"/>
    <w:rsid w:val="00E45490"/>
    <w:rsid w:val="00E454BB"/>
    <w:rsid w:val="00E46144"/>
    <w:rsid w:val="00E4683F"/>
    <w:rsid w:val="00E53B41"/>
    <w:rsid w:val="00E560FB"/>
    <w:rsid w:val="00E5694D"/>
    <w:rsid w:val="00E57C47"/>
    <w:rsid w:val="00E60BCC"/>
    <w:rsid w:val="00E61DBD"/>
    <w:rsid w:val="00E6368B"/>
    <w:rsid w:val="00E6548F"/>
    <w:rsid w:val="00E66578"/>
    <w:rsid w:val="00E75070"/>
    <w:rsid w:val="00E770E8"/>
    <w:rsid w:val="00E81661"/>
    <w:rsid w:val="00E81B4B"/>
    <w:rsid w:val="00E830E3"/>
    <w:rsid w:val="00E83629"/>
    <w:rsid w:val="00E843C1"/>
    <w:rsid w:val="00E87DB9"/>
    <w:rsid w:val="00E92146"/>
    <w:rsid w:val="00E93603"/>
    <w:rsid w:val="00E9585A"/>
    <w:rsid w:val="00E95A38"/>
    <w:rsid w:val="00E95CD4"/>
    <w:rsid w:val="00EA1956"/>
    <w:rsid w:val="00EA38A3"/>
    <w:rsid w:val="00EA4AAB"/>
    <w:rsid w:val="00EA73FC"/>
    <w:rsid w:val="00EB00D7"/>
    <w:rsid w:val="00EB2059"/>
    <w:rsid w:val="00EB2B7B"/>
    <w:rsid w:val="00EC00D7"/>
    <w:rsid w:val="00EC091A"/>
    <w:rsid w:val="00EC2C2B"/>
    <w:rsid w:val="00EC3946"/>
    <w:rsid w:val="00EC4B5F"/>
    <w:rsid w:val="00ED2FFF"/>
    <w:rsid w:val="00EE08B0"/>
    <w:rsid w:val="00EE7848"/>
    <w:rsid w:val="00EE7CF8"/>
    <w:rsid w:val="00EF28A9"/>
    <w:rsid w:val="00EF3CF5"/>
    <w:rsid w:val="00EF41B8"/>
    <w:rsid w:val="00F00575"/>
    <w:rsid w:val="00F05DCA"/>
    <w:rsid w:val="00F11771"/>
    <w:rsid w:val="00F11D67"/>
    <w:rsid w:val="00F1201E"/>
    <w:rsid w:val="00F1667F"/>
    <w:rsid w:val="00F20BAF"/>
    <w:rsid w:val="00F20FAF"/>
    <w:rsid w:val="00F22691"/>
    <w:rsid w:val="00F237BE"/>
    <w:rsid w:val="00F2395B"/>
    <w:rsid w:val="00F23DFB"/>
    <w:rsid w:val="00F312F3"/>
    <w:rsid w:val="00F3168F"/>
    <w:rsid w:val="00F33171"/>
    <w:rsid w:val="00F347C5"/>
    <w:rsid w:val="00F36D44"/>
    <w:rsid w:val="00F42FAC"/>
    <w:rsid w:val="00F4547B"/>
    <w:rsid w:val="00F469DF"/>
    <w:rsid w:val="00F515B2"/>
    <w:rsid w:val="00F5250A"/>
    <w:rsid w:val="00F53440"/>
    <w:rsid w:val="00F542C8"/>
    <w:rsid w:val="00F5430E"/>
    <w:rsid w:val="00F56AE2"/>
    <w:rsid w:val="00F66E21"/>
    <w:rsid w:val="00F70BEF"/>
    <w:rsid w:val="00F71744"/>
    <w:rsid w:val="00F7336D"/>
    <w:rsid w:val="00F74FA8"/>
    <w:rsid w:val="00F75B84"/>
    <w:rsid w:val="00F76D2A"/>
    <w:rsid w:val="00F829C8"/>
    <w:rsid w:val="00F86554"/>
    <w:rsid w:val="00F86E0D"/>
    <w:rsid w:val="00F87394"/>
    <w:rsid w:val="00F87EDC"/>
    <w:rsid w:val="00F910E5"/>
    <w:rsid w:val="00F94028"/>
    <w:rsid w:val="00FA0896"/>
    <w:rsid w:val="00FB0FF6"/>
    <w:rsid w:val="00FB4B77"/>
    <w:rsid w:val="00FB58F4"/>
    <w:rsid w:val="00FC18E2"/>
    <w:rsid w:val="00FC26E2"/>
    <w:rsid w:val="00FC4085"/>
    <w:rsid w:val="00FD0944"/>
    <w:rsid w:val="00FD6925"/>
    <w:rsid w:val="00FE15AD"/>
    <w:rsid w:val="00FE343B"/>
    <w:rsid w:val="00FE4731"/>
    <w:rsid w:val="00FE5B0D"/>
    <w:rsid w:val="00FE7ABA"/>
    <w:rsid w:val="00FE7DA6"/>
    <w:rsid w:val="00FF06A2"/>
    <w:rsid w:val="00FF0B87"/>
    <w:rsid w:val="00FF2924"/>
    <w:rsid w:val="00FF67C4"/>
    <w:rsid w:val="00FF7F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2059"/>
    <w:pPr>
      <w:widowControl w:val="0"/>
      <w:jc w:val="both"/>
    </w:pPr>
    <w:rPr>
      <w:kern w:val="0"/>
      <w:szCs w:val="24"/>
    </w:rPr>
  </w:style>
  <w:style w:type="paragraph" w:styleId="Heading1">
    <w:name w:val="heading 1"/>
    <w:basedOn w:val="Normal"/>
    <w:link w:val="Heading1Char"/>
    <w:uiPriority w:val="99"/>
    <w:qFormat/>
    <w:rsid w:val="00845844"/>
    <w:pPr>
      <w:widowControl/>
      <w:spacing w:before="100" w:beforeAutospacing="1" w:after="100" w:afterAutospacing="1"/>
      <w:jc w:val="left"/>
      <w:outlineLvl w:val="0"/>
    </w:pPr>
    <w:rPr>
      <w:b/>
      <w:kern w:val="44"/>
      <w:sz w:val="44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30F1F"/>
    <w:rPr>
      <w:b/>
      <w:kern w:val="44"/>
      <w:sz w:val="44"/>
    </w:rPr>
  </w:style>
  <w:style w:type="paragraph" w:styleId="Footer">
    <w:name w:val="footer"/>
    <w:basedOn w:val="Normal"/>
    <w:link w:val="FooterChar"/>
    <w:uiPriority w:val="99"/>
    <w:rsid w:val="007E5F42"/>
    <w:pPr>
      <w:tabs>
        <w:tab w:val="center" w:pos="4153"/>
        <w:tab w:val="right" w:pos="8306"/>
      </w:tabs>
      <w:snapToGrid w:val="0"/>
      <w:jc w:val="left"/>
    </w:pPr>
    <w:rPr>
      <w:sz w:val="18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30F1F"/>
    <w:rPr>
      <w:kern w:val="0"/>
      <w:sz w:val="18"/>
    </w:rPr>
  </w:style>
  <w:style w:type="character" w:styleId="PageNumber">
    <w:name w:val="page number"/>
    <w:basedOn w:val="DefaultParagraphFont"/>
    <w:uiPriority w:val="99"/>
    <w:rsid w:val="007E5F42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935D87"/>
    <w:rPr>
      <w:sz w:val="2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30F1F"/>
    <w:rPr>
      <w:kern w:val="0"/>
      <w:sz w:val="2"/>
    </w:rPr>
  </w:style>
  <w:style w:type="character" w:styleId="Hyperlink">
    <w:name w:val="Hyperlink"/>
    <w:basedOn w:val="DefaultParagraphFont"/>
    <w:uiPriority w:val="99"/>
    <w:rsid w:val="003F16A7"/>
    <w:rPr>
      <w:rFonts w:cs="Times New Roman"/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F36D44"/>
    <w:rPr>
      <w:rFonts w:cs="Times New Roman"/>
      <w:b/>
    </w:rPr>
  </w:style>
  <w:style w:type="table" w:styleId="TableGrid">
    <w:name w:val="Table Grid"/>
    <w:basedOn w:val="TableNormal"/>
    <w:uiPriority w:val="99"/>
    <w:rsid w:val="007B3800"/>
    <w:pPr>
      <w:widowControl w:val="0"/>
      <w:jc w:val="both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E93603"/>
    <w:pPr>
      <w:widowControl/>
      <w:spacing w:before="100" w:beforeAutospacing="1" w:after="100" w:afterAutospacing="1"/>
      <w:jc w:val="left"/>
    </w:pPr>
    <w:rPr>
      <w:rFonts w:ascii="宋体" w:hAnsi="宋体" w:cs="宋体"/>
      <w:sz w:val="24"/>
    </w:rPr>
  </w:style>
  <w:style w:type="character" w:customStyle="1" w:styleId="kl">
    <w:name w:val="kl"/>
    <w:uiPriority w:val="99"/>
    <w:rsid w:val="006D5C95"/>
  </w:style>
  <w:style w:type="character" w:customStyle="1" w:styleId="alsot">
    <w:name w:val="also_t"/>
    <w:uiPriority w:val="99"/>
    <w:rsid w:val="00B7251C"/>
  </w:style>
  <w:style w:type="character" w:customStyle="1" w:styleId="apple-converted-space">
    <w:name w:val="apple-converted-space"/>
    <w:uiPriority w:val="99"/>
    <w:rsid w:val="00B7251C"/>
  </w:style>
  <w:style w:type="paragraph" w:styleId="Header">
    <w:name w:val="header"/>
    <w:basedOn w:val="Normal"/>
    <w:link w:val="HeaderChar"/>
    <w:uiPriority w:val="99"/>
    <w:rsid w:val="0053341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30F1F"/>
    <w:rPr>
      <w:kern w:val="0"/>
      <w:sz w:val="18"/>
    </w:rPr>
  </w:style>
  <w:style w:type="paragraph" w:styleId="Date">
    <w:name w:val="Date"/>
    <w:basedOn w:val="Normal"/>
    <w:next w:val="Normal"/>
    <w:link w:val="DateChar"/>
    <w:uiPriority w:val="99"/>
    <w:semiHidden/>
    <w:rsid w:val="007D3E65"/>
    <w:pPr>
      <w:ind w:leftChars="2500" w:left="100"/>
    </w:pPr>
    <w:rPr>
      <w:sz w:val="24"/>
      <w:szCs w:val="20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7D3E65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2688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88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8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8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8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88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390</TotalTime>
  <Pages>1</Pages>
  <Words>78</Words>
  <Characters>450</Characters>
  <Application>Microsoft Office Outlook</Application>
  <DocSecurity>0</DocSecurity>
  <Lines>0</Lines>
  <Paragraphs>0</Paragraphs>
  <ScaleCrop>false</ScaleCrop>
  <Company>APAMBI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注册登记表-APAMBI 2017</dc:title>
  <dc:subject/>
  <dc:creator>APAMBI</dc:creator>
  <cp:keywords/>
  <dc:description/>
  <cp:lastModifiedBy>User</cp:lastModifiedBy>
  <cp:revision>60</cp:revision>
  <cp:lastPrinted>2017-04-25T07:22:00Z</cp:lastPrinted>
  <dcterms:created xsi:type="dcterms:W3CDTF">2017-05-17T13:49:00Z</dcterms:created>
  <dcterms:modified xsi:type="dcterms:W3CDTF">2017-08-15T16:01:00Z</dcterms:modified>
</cp:coreProperties>
</file>